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CellMar>
          <w:left w:w="0" w:type="dxa"/>
          <w:right w:w="0" w:type="dxa"/>
        </w:tblCellMar>
        <w:tblLook w:val="04A0" w:firstRow="1" w:lastRow="0" w:firstColumn="1" w:lastColumn="0" w:noHBand="0" w:noVBand="1"/>
      </w:tblPr>
      <w:tblGrid>
        <w:gridCol w:w="2415"/>
        <w:gridCol w:w="4635"/>
        <w:gridCol w:w="3255"/>
      </w:tblGrid>
      <w:tr w:rsidR="00134E39" w:rsidRPr="00134E39" w14:paraId="49A451B3" w14:textId="77777777" w:rsidTr="00134E39">
        <w:trPr>
          <w:trHeight w:val="300"/>
        </w:trPr>
        <w:tc>
          <w:tcPr>
            <w:tcW w:w="7050" w:type="dxa"/>
            <w:gridSpan w:val="2"/>
            <w:hideMark/>
          </w:tcPr>
          <w:p w14:paraId="62E060E0" w14:textId="77777777" w:rsidR="00134E39" w:rsidRPr="00134E39" w:rsidRDefault="00134E39" w:rsidP="00134E39">
            <w:pPr>
              <w:spacing w:after="0" w:line="240" w:lineRule="auto"/>
              <w:jc w:val="center"/>
              <w:textAlignment w:val="baseline"/>
              <w:rPr>
                <w:rFonts w:eastAsia="Times New Roman" w:cs="Poppins"/>
                <w:b/>
                <w:bCs/>
                <w:color w:val="auto"/>
                <w:sz w:val="24"/>
                <w:szCs w:val="24"/>
                <w:lang w:eastAsia="en-GB"/>
              </w:rPr>
            </w:pPr>
            <w:r w:rsidRPr="00134E39">
              <w:rPr>
                <w:rFonts w:eastAsia="Times New Roman" w:cs="Poppins"/>
                <w:b/>
                <w:bCs/>
                <w:color w:val="auto"/>
                <w:sz w:val="22"/>
                <w:lang w:eastAsia="en-GB"/>
              </w:rPr>
              <w:t> </w:t>
            </w:r>
          </w:p>
          <w:p w14:paraId="54F14BBD" w14:textId="77777777" w:rsidR="00134E39" w:rsidRPr="00134E39" w:rsidRDefault="00134E39" w:rsidP="00134E39">
            <w:pPr>
              <w:spacing w:after="0" w:line="240" w:lineRule="auto"/>
              <w:textAlignment w:val="baseline"/>
              <w:rPr>
                <w:rFonts w:eastAsia="Times New Roman" w:cs="Poppins"/>
                <w:b/>
                <w:bCs/>
                <w:color w:val="auto"/>
                <w:sz w:val="24"/>
                <w:szCs w:val="24"/>
                <w:lang w:eastAsia="en-GB"/>
              </w:rPr>
            </w:pPr>
            <w:r w:rsidRPr="00134E39">
              <w:rPr>
                <w:rFonts w:eastAsia="Times New Roman" w:cs="Poppins"/>
                <w:b/>
                <w:bCs/>
                <w:color w:val="auto"/>
                <w:sz w:val="22"/>
                <w:lang w:eastAsia="en-GB"/>
              </w:rPr>
              <w:t> </w:t>
            </w:r>
          </w:p>
          <w:p w14:paraId="47F36DBF" w14:textId="37B5CF29" w:rsidR="00134E39" w:rsidRPr="00134E39" w:rsidRDefault="00134E39" w:rsidP="00134E39">
            <w:pPr>
              <w:spacing w:after="0" w:line="240" w:lineRule="auto"/>
              <w:textAlignment w:val="baseline"/>
              <w:rPr>
                <w:rFonts w:eastAsia="Times New Roman" w:cs="Poppins"/>
                <w:b/>
                <w:bCs/>
                <w:color w:val="auto"/>
                <w:sz w:val="24"/>
                <w:szCs w:val="24"/>
                <w:lang w:eastAsia="en-GB"/>
              </w:rPr>
            </w:pPr>
            <w:r>
              <w:rPr>
                <w:rFonts w:eastAsia="Times New Roman" w:cs="Poppins"/>
                <w:b/>
                <w:bCs/>
                <w:color w:val="auto"/>
                <w:sz w:val="22"/>
                <w:lang w:val="en-US" w:eastAsia="en-GB"/>
              </w:rPr>
              <w:t xml:space="preserve">Trinity </w:t>
            </w:r>
            <w:r w:rsidRPr="00134E39">
              <w:rPr>
                <w:rFonts w:eastAsia="Times New Roman" w:cs="Poppins"/>
                <w:b/>
                <w:bCs/>
                <w:color w:val="auto"/>
                <w:sz w:val="22"/>
                <w:lang w:val="en-US" w:eastAsia="en-GB"/>
              </w:rPr>
              <w:t>Academy</w:t>
            </w:r>
            <w:r w:rsidRPr="00134E39">
              <w:rPr>
                <w:rFonts w:eastAsia="Times New Roman" w:cs="Poppins"/>
                <w:b/>
                <w:bCs/>
                <w:color w:val="auto"/>
                <w:sz w:val="22"/>
                <w:lang w:eastAsia="en-GB"/>
              </w:rPr>
              <w:t> </w:t>
            </w:r>
            <w:r>
              <w:rPr>
                <w:rFonts w:eastAsia="Times New Roman" w:cs="Poppins"/>
                <w:b/>
                <w:bCs/>
                <w:color w:val="auto"/>
                <w:sz w:val="22"/>
                <w:lang w:eastAsia="en-GB"/>
              </w:rPr>
              <w:t>Grammar</w:t>
            </w:r>
          </w:p>
          <w:p w14:paraId="60C61B4A" w14:textId="77777777" w:rsidR="00134E39" w:rsidRPr="00134E39" w:rsidRDefault="00134E39" w:rsidP="00134E39">
            <w:pPr>
              <w:spacing w:after="0" w:line="240" w:lineRule="auto"/>
              <w:textAlignment w:val="baseline"/>
              <w:rPr>
                <w:rFonts w:eastAsia="Times New Roman" w:cs="Poppins"/>
                <w:b/>
                <w:bCs/>
                <w:color w:val="auto"/>
                <w:sz w:val="24"/>
                <w:szCs w:val="24"/>
                <w:lang w:eastAsia="en-GB"/>
              </w:rPr>
            </w:pPr>
            <w:r w:rsidRPr="00134E39">
              <w:rPr>
                <w:rFonts w:eastAsia="Times New Roman" w:cs="Poppins"/>
                <w:b/>
                <w:bCs/>
                <w:color w:val="auto"/>
                <w:sz w:val="22"/>
                <w:lang w:eastAsia="en-GB"/>
              </w:rPr>
              <w:t> </w:t>
            </w:r>
          </w:p>
          <w:p w14:paraId="2B11DD18" w14:textId="77777777" w:rsidR="00134E39" w:rsidRPr="00134E39" w:rsidRDefault="00134E39" w:rsidP="00134E39">
            <w:pPr>
              <w:spacing w:after="0" w:line="240" w:lineRule="auto"/>
              <w:textAlignment w:val="baseline"/>
              <w:rPr>
                <w:rFonts w:eastAsia="Times New Roman" w:cs="Poppins"/>
                <w:b/>
                <w:bCs/>
                <w:color w:val="auto"/>
                <w:sz w:val="24"/>
                <w:szCs w:val="24"/>
                <w:lang w:eastAsia="en-GB"/>
              </w:rPr>
            </w:pPr>
            <w:r w:rsidRPr="00134E39">
              <w:rPr>
                <w:rFonts w:eastAsia="Times New Roman" w:cs="Poppins"/>
                <w:b/>
                <w:bCs/>
                <w:color w:val="auto"/>
                <w:sz w:val="22"/>
                <w:lang w:val="en-US" w:eastAsia="en-GB"/>
              </w:rPr>
              <w:t>Job Description</w:t>
            </w:r>
            <w:r w:rsidRPr="00134E39">
              <w:rPr>
                <w:rFonts w:eastAsia="Times New Roman" w:cs="Poppins"/>
                <w:b/>
                <w:bCs/>
                <w:color w:val="auto"/>
                <w:sz w:val="22"/>
                <w:lang w:eastAsia="en-GB"/>
              </w:rPr>
              <w:t> </w:t>
            </w:r>
          </w:p>
          <w:p w14:paraId="675BBB2E"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3255" w:type="dxa"/>
            <w:hideMark/>
          </w:tcPr>
          <w:p w14:paraId="4528CF45" w14:textId="77777777" w:rsidR="00134E39" w:rsidRPr="00134E39" w:rsidRDefault="00134E39" w:rsidP="00134E39">
            <w:pPr>
              <w:spacing w:after="0" w:line="240" w:lineRule="auto"/>
              <w:jc w:val="right"/>
              <w:textAlignment w:val="baseline"/>
              <w:rPr>
                <w:rFonts w:eastAsia="Times New Roman" w:cs="Poppins"/>
                <w:b/>
                <w:bCs/>
                <w:color w:val="auto"/>
                <w:sz w:val="24"/>
                <w:szCs w:val="24"/>
                <w:lang w:eastAsia="en-GB"/>
              </w:rPr>
            </w:pPr>
            <w:r w:rsidRPr="00134E39">
              <w:rPr>
                <w:rFonts w:eastAsia="Times New Roman" w:cs="Poppins"/>
                <w:b/>
                <w:bCs/>
                <w:color w:val="auto"/>
                <w:sz w:val="22"/>
                <w:lang w:eastAsia="en-GB"/>
              </w:rPr>
              <w:t> </w:t>
            </w:r>
          </w:p>
        </w:tc>
      </w:tr>
      <w:tr w:rsidR="00134E39" w:rsidRPr="00134E39" w14:paraId="7EAC2352" w14:textId="77777777" w:rsidTr="00134E39">
        <w:trPr>
          <w:trHeight w:val="300"/>
        </w:trPr>
        <w:tc>
          <w:tcPr>
            <w:tcW w:w="2415" w:type="dxa"/>
            <w:hideMark/>
          </w:tcPr>
          <w:p w14:paraId="3FDF0C61"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Job Title:  </w:t>
            </w:r>
            <w:r w:rsidRPr="00134E39">
              <w:rPr>
                <w:rFonts w:eastAsia="Times New Roman" w:cs="Poppins"/>
                <w:color w:val="auto"/>
                <w:sz w:val="22"/>
                <w:lang w:eastAsia="en-GB"/>
              </w:rPr>
              <w:t> </w:t>
            </w:r>
          </w:p>
          <w:p w14:paraId="6AEAC299"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4620" w:type="dxa"/>
            <w:hideMark/>
          </w:tcPr>
          <w:p w14:paraId="4B384DDC"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Art and Photography Technician</w:t>
            </w:r>
            <w:r w:rsidRPr="00134E39">
              <w:rPr>
                <w:rFonts w:eastAsia="Times New Roman" w:cs="Poppins"/>
                <w:color w:val="auto"/>
                <w:sz w:val="22"/>
                <w:lang w:eastAsia="en-GB"/>
              </w:rPr>
              <w:t> </w:t>
            </w:r>
          </w:p>
          <w:p w14:paraId="4A0FC883"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5A8C3064"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3255" w:type="dxa"/>
            <w:hideMark/>
          </w:tcPr>
          <w:p w14:paraId="4F294E42" w14:textId="77777777" w:rsidR="00134E39" w:rsidRPr="00134E39" w:rsidRDefault="00134E39" w:rsidP="00134E39">
            <w:pPr>
              <w:spacing w:after="0" w:line="240" w:lineRule="auto"/>
              <w:jc w:val="right"/>
              <w:textAlignment w:val="baseline"/>
              <w:rPr>
                <w:rFonts w:eastAsia="Times New Roman" w:cs="Poppins"/>
                <w:b/>
                <w:bCs/>
                <w:color w:val="auto"/>
                <w:sz w:val="24"/>
                <w:szCs w:val="24"/>
                <w:lang w:eastAsia="en-GB"/>
              </w:rPr>
            </w:pPr>
            <w:r w:rsidRPr="00134E39">
              <w:rPr>
                <w:rFonts w:eastAsia="Times New Roman" w:cs="Poppins"/>
                <w:b/>
                <w:bCs/>
                <w:color w:val="000000"/>
                <w:sz w:val="22"/>
                <w:lang w:eastAsia="en-GB"/>
              </w:rPr>
              <w:t> </w:t>
            </w:r>
          </w:p>
        </w:tc>
      </w:tr>
      <w:tr w:rsidR="00134E39" w:rsidRPr="00134E39" w14:paraId="18423355" w14:textId="77777777" w:rsidTr="00134E39">
        <w:trPr>
          <w:trHeight w:val="300"/>
        </w:trPr>
        <w:tc>
          <w:tcPr>
            <w:tcW w:w="2415" w:type="dxa"/>
            <w:hideMark/>
          </w:tcPr>
          <w:p w14:paraId="2CD40FD4" w14:textId="77777777" w:rsidR="00134E39" w:rsidRPr="00134E39" w:rsidRDefault="00134E39" w:rsidP="00134E39">
            <w:pPr>
              <w:spacing w:after="0" w:line="240" w:lineRule="auto"/>
              <w:textAlignment w:val="baseline"/>
              <w:rPr>
                <w:rFonts w:eastAsia="Times New Roman" w:cs="Poppins"/>
                <w:b/>
                <w:bCs/>
                <w:color w:val="auto"/>
                <w:sz w:val="24"/>
                <w:szCs w:val="24"/>
                <w:lang w:eastAsia="en-GB"/>
              </w:rPr>
            </w:pPr>
            <w:r w:rsidRPr="00134E39">
              <w:rPr>
                <w:rFonts w:eastAsia="Times New Roman" w:cs="Poppins"/>
                <w:color w:val="auto"/>
                <w:sz w:val="22"/>
                <w:lang w:val="en-US" w:eastAsia="en-GB"/>
              </w:rPr>
              <w:t>Job Scale: </w:t>
            </w:r>
            <w:r w:rsidRPr="00134E39">
              <w:rPr>
                <w:rFonts w:eastAsia="Times New Roman" w:cs="Poppins"/>
                <w:b/>
                <w:bCs/>
                <w:color w:val="auto"/>
                <w:sz w:val="22"/>
                <w:lang w:eastAsia="en-GB"/>
              </w:rPr>
              <w:t> </w:t>
            </w:r>
          </w:p>
          <w:p w14:paraId="5E70086A"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4620" w:type="dxa"/>
            <w:hideMark/>
          </w:tcPr>
          <w:p w14:paraId="0AFFA087"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Scale 3</w:t>
            </w:r>
            <w:r w:rsidRPr="00134E39">
              <w:rPr>
                <w:rFonts w:eastAsia="Times New Roman" w:cs="Poppins"/>
                <w:color w:val="auto"/>
                <w:sz w:val="22"/>
                <w:lang w:eastAsia="en-GB"/>
              </w:rPr>
              <w:t> </w:t>
            </w:r>
          </w:p>
        </w:tc>
        <w:tc>
          <w:tcPr>
            <w:tcW w:w="3255" w:type="dxa"/>
            <w:hideMark/>
          </w:tcPr>
          <w:p w14:paraId="0BBE229A" w14:textId="77777777" w:rsidR="00134E39" w:rsidRPr="00134E39" w:rsidRDefault="00134E39" w:rsidP="00134E39">
            <w:pPr>
              <w:spacing w:after="0" w:line="240" w:lineRule="auto"/>
              <w:jc w:val="right"/>
              <w:textAlignment w:val="baseline"/>
              <w:rPr>
                <w:rFonts w:eastAsia="Times New Roman" w:cs="Poppins"/>
                <w:b/>
                <w:bCs/>
                <w:color w:val="auto"/>
                <w:sz w:val="24"/>
                <w:szCs w:val="24"/>
                <w:lang w:eastAsia="en-GB"/>
              </w:rPr>
            </w:pPr>
            <w:r w:rsidRPr="00134E39">
              <w:rPr>
                <w:rFonts w:eastAsia="Times New Roman" w:cs="Poppins"/>
                <w:b/>
                <w:bCs/>
                <w:color w:val="000000"/>
                <w:sz w:val="22"/>
                <w:lang w:eastAsia="en-GB"/>
              </w:rPr>
              <w:t> </w:t>
            </w:r>
          </w:p>
        </w:tc>
      </w:tr>
    </w:tbl>
    <w:p w14:paraId="3EB7FEFF" w14:textId="296A9CB7" w:rsidR="00134E39" w:rsidRPr="00134E39" w:rsidRDefault="00134E39" w:rsidP="00134E39">
      <w:pPr>
        <w:spacing w:after="0" w:line="240" w:lineRule="auto"/>
        <w:textAlignment w:val="baseline"/>
        <w:rPr>
          <w:rFonts w:eastAsia="Times New Roman" w:cs="Poppins"/>
          <w:color w:val="auto"/>
          <w:sz w:val="18"/>
          <w:szCs w:val="18"/>
          <w:lang w:eastAsia="en-GB"/>
        </w:rPr>
      </w:pPr>
    </w:p>
    <w:p w14:paraId="33BE628A" w14:textId="7A0AF2FE" w:rsidR="00134E39" w:rsidRPr="00134E39" w:rsidRDefault="00134E39" w:rsidP="00134E39">
      <w:pPr>
        <w:spacing w:after="0" w:line="240" w:lineRule="auto"/>
        <w:textAlignment w:val="baseline"/>
        <w:rPr>
          <w:rFonts w:eastAsia="Times New Roman" w:cs="Poppins"/>
          <w:color w:val="auto"/>
          <w:sz w:val="18"/>
          <w:szCs w:val="18"/>
          <w:lang w:eastAsia="en-GB"/>
        </w:rPr>
      </w:pPr>
      <w:r w:rsidRPr="00134E39">
        <w:rPr>
          <w:rFonts w:eastAsia="Times New Roman" w:cs="Poppins"/>
          <w:b/>
          <w:bCs/>
          <w:color w:val="auto"/>
          <w:sz w:val="22"/>
          <w:lang w:val="en-US" w:eastAsia="en-GB"/>
        </w:rPr>
        <w:t>BASIC JOB PURPOSE</w:t>
      </w:r>
    </w:p>
    <w:p w14:paraId="29D7232C" w14:textId="1118E44D" w:rsidR="00134E39" w:rsidRPr="00134E39" w:rsidRDefault="00134E39" w:rsidP="00134E39">
      <w:pPr>
        <w:spacing w:after="0" w:line="240" w:lineRule="auto"/>
        <w:textAlignment w:val="baseline"/>
        <w:rPr>
          <w:rFonts w:eastAsia="Times New Roman" w:cs="Poppins"/>
          <w:color w:val="auto"/>
          <w:sz w:val="18"/>
          <w:szCs w:val="18"/>
          <w:lang w:eastAsia="en-GB"/>
        </w:rPr>
      </w:pPr>
    </w:p>
    <w:p w14:paraId="3D6D1D0F" w14:textId="75BF5090" w:rsidR="00134E39" w:rsidRPr="00134E39" w:rsidRDefault="00134E39" w:rsidP="003E5697">
      <w:pPr>
        <w:numPr>
          <w:ilvl w:val="0"/>
          <w:numId w:val="5"/>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eastAsia="en-GB"/>
        </w:rPr>
        <w:t>To provide practical support to the teaching and learning of KS3 and KS4 Art, design and Photography.</w:t>
      </w:r>
    </w:p>
    <w:p w14:paraId="1E00ACA1" w14:textId="4782A7BD" w:rsidR="00134E39" w:rsidRPr="00134E39" w:rsidRDefault="00134E39" w:rsidP="003E5697">
      <w:pPr>
        <w:numPr>
          <w:ilvl w:val="0"/>
          <w:numId w:val="6"/>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eastAsia="en-GB"/>
        </w:rPr>
        <w:t>To support in the preparation of materials and resources for a range of creative workshops and lessons across KS3 and KS4 lessons.</w:t>
      </w:r>
    </w:p>
    <w:p w14:paraId="1AEB70B6" w14:textId="7A69C836" w:rsidR="00134E39" w:rsidRPr="00134E39" w:rsidRDefault="00134E39" w:rsidP="003E5697">
      <w:pPr>
        <w:numPr>
          <w:ilvl w:val="0"/>
          <w:numId w:val="7"/>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000000"/>
          <w:sz w:val="22"/>
          <w:shd w:val="clear" w:color="auto" w:fill="FFFFFF"/>
          <w:lang w:val="en-US" w:eastAsia="en-GB"/>
        </w:rPr>
        <w:t>Assisting and supporting students and teachers and promoting the observance of a safe and healthy working environment.</w:t>
      </w:r>
      <w:r w:rsidRPr="00134E39">
        <w:rPr>
          <w:rFonts w:ascii="Times New Roman" w:eastAsia="Times New Roman" w:hAnsi="Times New Roman" w:cs="Times New Roman"/>
          <w:color w:val="000000"/>
          <w:sz w:val="22"/>
          <w:shd w:val="clear" w:color="auto" w:fill="FFFFFF"/>
          <w:lang w:val="en-US" w:eastAsia="en-GB"/>
        </w:rPr>
        <w:t> </w:t>
      </w:r>
      <w:r w:rsidRPr="00134E39">
        <w:rPr>
          <w:rFonts w:ascii="Times New Roman" w:eastAsia="Times New Roman" w:hAnsi="Times New Roman" w:cs="Times New Roman"/>
          <w:color w:val="000000"/>
          <w:sz w:val="22"/>
          <w:shd w:val="clear" w:color="auto" w:fill="FFFFFF"/>
          <w:lang w:eastAsia="en-GB"/>
        </w:rPr>
        <w:t> </w:t>
      </w:r>
    </w:p>
    <w:p w14:paraId="554FAFE3" w14:textId="336124BD" w:rsidR="00134E39" w:rsidRPr="00134E39" w:rsidRDefault="00134E39" w:rsidP="00134E39">
      <w:pPr>
        <w:spacing w:after="0" w:line="240" w:lineRule="auto"/>
        <w:jc w:val="both"/>
        <w:textAlignment w:val="baseline"/>
        <w:rPr>
          <w:rFonts w:eastAsia="Times New Roman" w:cs="Poppins"/>
          <w:color w:val="auto"/>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05"/>
      </w:tblGrid>
      <w:tr w:rsidR="00134E39" w:rsidRPr="00134E39" w14:paraId="5118AC08" w14:textId="77777777">
        <w:trPr>
          <w:trHeight w:val="300"/>
        </w:trPr>
        <w:tc>
          <w:tcPr>
            <w:tcW w:w="10305" w:type="dxa"/>
            <w:tcBorders>
              <w:top w:val="nil"/>
              <w:left w:val="nil"/>
              <w:bottom w:val="nil"/>
              <w:right w:val="nil"/>
            </w:tcBorders>
            <w:hideMark/>
          </w:tcPr>
          <w:p w14:paraId="6D1B7306"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Reporting to:</w:t>
            </w:r>
            <w:r w:rsidRPr="00134E39">
              <w:rPr>
                <w:rFonts w:eastAsia="Times New Roman" w:cs="Poppins"/>
                <w:color w:val="auto"/>
                <w:sz w:val="22"/>
                <w:lang w:eastAsia="en-GB"/>
              </w:rPr>
              <w:tab/>
            </w:r>
            <w:r w:rsidRPr="00134E39">
              <w:rPr>
                <w:rFonts w:eastAsia="Times New Roman" w:cs="Poppins"/>
                <w:color w:val="auto"/>
                <w:sz w:val="22"/>
                <w:lang w:val="en-US" w:eastAsia="en-GB"/>
              </w:rPr>
              <w:t>Art Curriculum Leader</w:t>
            </w:r>
            <w:r w:rsidRPr="00134E39">
              <w:rPr>
                <w:rFonts w:eastAsia="Times New Roman" w:cs="Poppins"/>
                <w:color w:val="auto"/>
                <w:sz w:val="22"/>
                <w:lang w:eastAsia="en-GB"/>
              </w:rPr>
              <w:t> </w:t>
            </w:r>
          </w:p>
        </w:tc>
      </w:tr>
      <w:tr w:rsidR="00134E39" w:rsidRPr="00134E39" w14:paraId="3F6376A9" w14:textId="77777777">
        <w:trPr>
          <w:trHeight w:val="300"/>
        </w:trPr>
        <w:tc>
          <w:tcPr>
            <w:tcW w:w="10305" w:type="dxa"/>
            <w:tcBorders>
              <w:top w:val="nil"/>
              <w:left w:val="nil"/>
              <w:bottom w:val="nil"/>
              <w:right w:val="nil"/>
            </w:tcBorders>
            <w:hideMark/>
          </w:tcPr>
          <w:p w14:paraId="3A8C9CAD"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Responsible for:</w:t>
            </w:r>
            <w:r w:rsidRPr="00134E39">
              <w:rPr>
                <w:rFonts w:eastAsia="Times New Roman" w:cs="Poppins"/>
                <w:color w:val="auto"/>
                <w:sz w:val="22"/>
                <w:lang w:eastAsia="en-GB"/>
              </w:rPr>
              <w:tab/>
            </w:r>
            <w:r w:rsidRPr="00134E39">
              <w:rPr>
                <w:rFonts w:eastAsia="Times New Roman" w:cs="Poppins"/>
                <w:color w:val="auto"/>
                <w:sz w:val="22"/>
                <w:lang w:val="en-US" w:eastAsia="en-GB"/>
              </w:rPr>
              <w:t>n/a</w:t>
            </w:r>
            <w:r w:rsidRPr="00134E39">
              <w:rPr>
                <w:rFonts w:eastAsia="Times New Roman" w:cs="Poppins"/>
                <w:color w:val="auto"/>
                <w:sz w:val="22"/>
                <w:lang w:eastAsia="en-GB"/>
              </w:rPr>
              <w:t> </w:t>
            </w:r>
          </w:p>
        </w:tc>
      </w:tr>
    </w:tbl>
    <w:p w14:paraId="65CBF4C1" w14:textId="1F9E3AF4" w:rsidR="00134E39" w:rsidRPr="00134E39" w:rsidRDefault="00134E39" w:rsidP="00134E39">
      <w:pPr>
        <w:spacing w:after="0" w:line="240" w:lineRule="auto"/>
        <w:jc w:val="both"/>
        <w:textAlignment w:val="baseline"/>
        <w:rPr>
          <w:rFonts w:eastAsia="Times New Roman" w:cs="Poppins"/>
          <w:color w:val="auto"/>
          <w:sz w:val="18"/>
          <w:szCs w:val="18"/>
          <w:lang w:eastAsia="en-GB"/>
        </w:rPr>
      </w:pPr>
    </w:p>
    <w:p w14:paraId="5C797544" w14:textId="144862DB" w:rsidR="00134E39" w:rsidRPr="00134E39" w:rsidRDefault="00134E39" w:rsidP="00134E39">
      <w:pPr>
        <w:spacing w:after="0" w:line="240" w:lineRule="auto"/>
        <w:jc w:val="both"/>
        <w:textAlignment w:val="baseline"/>
        <w:rPr>
          <w:rFonts w:eastAsia="Times New Roman" w:cs="Poppins"/>
          <w:color w:val="auto"/>
          <w:sz w:val="18"/>
          <w:szCs w:val="18"/>
          <w:lang w:eastAsia="en-GB"/>
        </w:rPr>
      </w:pPr>
      <w:r w:rsidRPr="00134E39">
        <w:rPr>
          <w:rFonts w:eastAsia="Times New Roman" w:cs="Poppins"/>
          <w:b/>
          <w:bCs/>
          <w:color w:val="auto"/>
          <w:sz w:val="22"/>
          <w:lang w:val="en-US" w:eastAsia="en-GB"/>
        </w:rPr>
        <w:t>MAIN RESPONSIBILITIES</w:t>
      </w:r>
    </w:p>
    <w:p w14:paraId="3A9493C9" w14:textId="38053896" w:rsidR="00134E39" w:rsidRPr="00134E39" w:rsidRDefault="00134E39" w:rsidP="00134E39">
      <w:pPr>
        <w:spacing w:after="0" w:line="240" w:lineRule="auto"/>
        <w:jc w:val="both"/>
        <w:textAlignment w:val="baseline"/>
        <w:rPr>
          <w:rFonts w:eastAsia="Times New Roman" w:cs="Poppins"/>
          <w:color w:val="auto"/>
          <w:sz w:val="18"/>
          <w:szCs w:val="18"/>
          <w:lang w:eastAsia="en-GB"/>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5"/>
        <w:gridCol w:w="9492"/>
      </w:tblGrid>
      <w:tr w:rsidR="00134E39" w:rsidRPr="00134E39" w14:paraId="4FBE92A3"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70F656F0"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1</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7A7403B1" w14:textId="52459CA8"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To provide support to the teaching team by preparing a range of materials, equipment and tools that will be used in lessons. This includes general art and photography equipment (paints, ceramics etc.)</w:t>
            </w:r>
            <w:r w:rsidRPr="00134E39">
              <w:rPr>
                <w:rFonts w:eastAsia="Times New Roman" w:cs="Poppins"/>
                <w:color w:val="auto"/>
                <w:sz w:val="22"/>
                <w:lang w:eastAsia="en-GB"/>
              </w:rPr>
              <w:t> </w:t>
            </w:r>
          </w:p>
        </w:tc>
      </w:tr>
      <w:tr w:rsidR="00134E39" w:rsidRPr="00134E39" w14:paraId="3A706FEB"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5D0C6270"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2</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2B997D80" w14:textId="7DDE24DF"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Clean and undertake basic maintenance routines on equipment and tools used in classrooms/workshops.</w:t>
            </w:r>
            <w:r w:rsidRPr="00134E39">
              <w:rPr>
                <w:rFonts w:eastAsia="Times New Roman" w:cs="Poppins"/>
                <w:color w:val="auto"/>
                <w:sz w:val="22"/>
                <w:lang w:eastAsia="en-GB"/>
              </w:rPr>
              <w:t> </w:t>
            </w:r>
          </w:p>
        </w:tc>
      </w:tr>
      <w:tr w:rsidR="00134E39" w:rsidRPr="00134E39" w14:paraId="142ADBB8"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06824ABD"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3</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12F67673" w14:textId="0BDB54DF"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xml:space="preserve">To provide support to students during lessons and </w:t>
            </w:r>
            <w:proofErr w:type="gramStart"/>
            <w:r w:rsidRPr="00134E39">
              <w:rPr>
                <w:rFonts w:eastAsia="Times New Roman" w:cs="Poppins"/>
                <w:color w:val="auto"/>
                <w:sz w:val="22"/>
                <w:lang w:val="en-US" w:eastAsia="en-GB"/>
              </w:rPr>
              <w:t>extra-curricular</w:t>
            </w:r>
            <w:proofErr w:type="gramEnd"/>
            <w:r w:rsidRPr="00134E39">
              <w:rPr>
                <w:rFonts w:eastAsia="Times New Roman" w:cs="Poppins"/>
                <w:color w:val="auto"/>
                <w:sz w:val="22"/>
                <w:lang w:val="en-US" w:eastAsia="en-GB"/>
              </w:rPr>
              <w:t xml:space="preserve"> workshops in the use of equipment and resources (i.e. demonstrating how to use equipment or resources).</w:t>
            </w:r>
            <w:r w:rsidRPr="00134E39">
              <w:rPr>
                <w:rFonts w:eastAsia="Times New Roman" w:cs="Poppins"/>
                <w:color w:val="auto"/>
                <w:sz w:val="22"/>
                <w:lang w:eastAsia="en-GB"/>
              </w:rPr>
              <w:t> </w:t>
            </w:r>
          </w:p>
        </w:tc>
      </w:tr>
      <w:tr w:rsidR="00134E39" w:rsidRPr="00134E39" w14:paraId="2FBD65FB"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4B3BCF53"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4</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60797D00" w14:textId="3E986409"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xml:space="preserve">To arrange for annual </w:t>
            </w:r>
            <w:proofErr w:type="gramStart"/>
            <w:r w:rsidRPr="00134E39">
              <w:rPr>
                <w:rFonts w:eastAsia="Times New Roman" w:cs="Poppins"/>
                <w:color w:val="auto"/>
                <w:sz w:val="22"/>
                <w:lang w:val="en-US" w:eastAsia="en-GB"/>
              </w:rPr>
              <w:t>servicing</w:t>
            </w:r>
            <w:proofErr w:type="gramEnd"/>
            <w:r w:rsidRPr="00134E39">
              <w:rPr>
                <w:rFonts w:eastAsia="Times New Roman" w:cs="Poppins"/>
                <w:color w:val="auto"/>
                <w:sz w:val="22"/>
                <w:lang w:val="en-US" w:eastAsia="en-GB"/>
              </w:rPr>
              <w:t xml:space="preserve"> and repairs </w:t>
            </w:r>
            <w:proofErr w:type="gramStart"/>
            <w:r w:rsidRPr="00134E39">
              <w:rPr>
                <w:rFonts w:eastAsia="Times New Roman" w:cs="Poppins"/>
                <w:color w:val="auto"/>
                <w:sz w:val="22"/>
                <w:lang w:val="en-US" w:eastAsia="en-GB"/>
              </w:rPr>
              <w:t>to</w:t>
            </w:r>
            <w:proofErr w:type="gramEnd"/>
            <w:r w:rsidRPr="00134E39">
              <w:rPr>
                <w:rFonts w:eastAsia="Times New Roman" w:cs="Poppins"/>
                <w:color w:val="auto"/>
                <w:sz w:val="22"/>
                <w:lang w:val="en-US" w:eastAsia="en-GB"/>
              </w:rPr>
              <w:t xml:space="preserve"> equipment, as required.</w:t>
            </w:r>
            <w:r w:rsidRPr="00134E39">
              <w:rPr>
                <w:rFonts w:eastAsia="Times New Roman" w:cs="Poppins"/>
                <w:color w:val="auto"/>
                <w:sz w:val="22"/>
                <w:lang w:eastAsia="en-GB"/>
              </w:rPr>
              <w:t> </w:t>
            </w:r>
          </w:p>
        </w:tc>
      </w:tr>
      <w:tr w:rsidR="00134E39" w:rsidRPr="00134E39" w14:paraId="52C6F149"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0FFE2720"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5</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571B70E5" w14:textId="4D93D6DD"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Take responsibility for the safe storage of students’ work and for stocks of materials within the department.</w:t>
            </w:r>
            <w:r w:rsidRPr="00134E39">
              <w:rPr>
                <w:rFonts w:eastAsia="Times New Roman" w:cs="Poppins"/>
                <w:color w:val="auto"/>
                <w:sz w:val="22"/>
                <w:lang w:eastAsia="en-GB"/>
              </w:rPr>
              <w:t> </w:t>
            </w:r>
          </w:p>
        </w:tc>
      </w:tr>
      <w:tr w:rsidR="00134E39" w:rsidRPr="00134E39" w14:paraId="0C6734D3"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35234D2B"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6</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0A4ECEFB" w14:textId="03A05294"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Undertake stocktaking, replenishment and ordering materials as required by teaching staff.</w:t>
            </w:r>
            <w:r w:rsidRPr="00134E39">
              <w:rPr>
                <w:rFonts w:eastAsia="Times New Roman" w:cs="Poppins"/>
                <w:color w:val="auto"/>
                <w:sz w:val="22"/>
                <w:lang w:eastAsia="en-GB"/>
              </w:rPr>
              <w:t> </w:t>
            </w:r>
          </w:p>
        </w:tc>
      </w:tr>
      <w:tr w:rsidR="00134E39" w:rsidRPr="00134E39" w14:paraId="277D9E27"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6E623A9F"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lastRenderedPageBreak/>
              <w:t>7</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63073B5F" w14:textId="096F65BB"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Prepare displays of students’ work in classrooms and shared areas.</w:t>
            </w:r>
            <w:r w:rsidRPr="00134E39">
              <w:rPr>
                <w:rFonts w:eastAsia="Times New Roman" w:cs="Poppins"/>
                <w:color w:val="auto"/>
                <w:sz w:val="22"/>
                <w:lang w:eastAsia="en-GB"/>
              </w:rPr>
              <w:t> </w:t>
            </w:r>
          </w:p>
        </w:tc>
      </w:tr>
      <w:tr w:rsidR="00134E39" w:rsidRPr="00134E39" w14:paraId="38ABDA50"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19291490"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8</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10A8D97A" w14:textId="064B0579"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To maintain a standard of Health and Safety in and around the classrooms, storage rooms and shared areas, reporting any concerns as required.  </w:t>
            </w:r>
            <w:r w:rsidRPr="00134E39">
              <w:rPr>
                <w:rFonts w:eastAsia="Times New Roman" w:cs="Poppins"/>
                <w:color w:val="auto"/>
                <w:sz w:val="22"/>
                <w:lang w:eastAsia="en-GB"/>
              </w:rPr>
              <w:t> </w:t>
            </w:r>
          </w:p>
        </w:tc>
      </w:tr>
      <w:tr w:rsidR="00134E39" w:rsidRPr="00134E39" w14:paraId="6EE6B11B" w14:textId="77777777">
        <w:trPr>
          <w:trHeight w:val="285"/>
        </w:trPr>
        <w:tc>
          <w:tcPr>
            <w:tcW w:w="705" w:type="dxa"/>
            <w:tcBorders>
              <w:top w:val="single" w:sz="6" w:space="0" w:color="auto"/>
              <w:left w:val="single" w:sz="6" w:space="0" w:color="auto"/>
              <w:bottom w:val="single" w:sz="6" w:space="0" w:color="auto"/>
              <w:right w:val="single" w:sz="6" w:space="0" w:color="auto"/>
            </w:tcBorders>
            <w:hideMark/>
          </w:tcPr>
          <w:p w14:paraId="33E3035C"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9</w:t>
            </w:r>
            <w:r w:rsidRPr="00134E39">
              <w:rPr>
                <w:rFonts w:eastAsia="Times New Roman" w:cs="Poppins"/>
                <w:color w:val="auto"/>
                <w:sz w:val="22"/>
                <w:lang w:eastAsia="en-GB"/>
              </w:rPr>
              <w:t> </w:t>
            </w:r>
          </w:p>
        </w:tc>
        <w:tc>
          <w:tcPr>
            <w:tcW w:w="9495" w:type="dxa"/>
            <w:tcBorders>
              <w:top w:val="single" w:sz="6" w:space="0" w:color="auto"/>
              <w:left w:val="single" w:sz="6" w:space="0" w:color="auto"/>
              <w:bottom w:val="single" w:sz="6" w:space="0" w:color="auto"/>
              <w:right w:val="single" w:sz="6" w:space="0" w:color="auto"/>
            </w:tcBorders>
            <w:hideMark/>
          </w:tcPr>
          <w:p w14:paraId="77A77955" w14:textId="19CB67E0" w:rsidR="00134E39" w:rsidRPr="00134E39" w:rsidRDefault="00134E39" w:rsidP="00134E39">
            <w:pPr>
              <w:spacing w:after="0" w:line="240" w:lineRule="auto"/>
              <w:jc w:val="both"/>
              <w:textAlignment w:val="baseline"/>
              <w:rPr>
                <w:rFonts w:eastAsia="Times New Roman" w:cs="Poppins"/>
                <w:color w:val="auto"/>
                <w:sz w:val="24"/>
                <w:szCs w:val="24"/>
                <w:lang w:eastAsia="en-GB"/>
              </w:rPr>
            </w:pPr>
            <w:proofErr w:type="gramStart"/>
            <w:r w:rsidRPr="00134E39">
              <w:rPr>
                <w:rFonts w:eastAsia="Times New Roman" w:cs="Poppins"/>
                <w:color w:val="auto"/>
                <w:sz w:val="22"/>
                <w:lang w:val="en-US" w:eastAsia="en-GB"/>
              </w:rPr>
              <w:t>Supporting</w:t>
            </w:r>
            <w:proofErr w:type="gramEnd"/>
            <w:r w:rsidRPr="00134E39">
              <w:rPr>
                <w:rFonts w:eastAsia="Times New Roman" w:cs="Poppins"/>
                <w:color w:val="auto"/>
                <w:sz w:val="22"/>
                <w:lang w:val="en-US" w:eastAsia="en-GB"/>
              </w:rPr>
              <w:t xml:space="preserve"> across the department as required.</w:t>
            </w:r>
            <w:r w:rsidRPr="00134E39">
              <w:rPr>
                <w:rFonts w:eastAsia="Times New Roman" w:cs="Poppins"/>
                <w:color w:val="auto"/>
                <w:sz w:val="22"/>
                <w:lang w:eastAsia="en-GB"/>
              </w:rPr>
              <w:t> </w:t>
            </w:r>
          </w:p>
        </w:tc>
      </w:tr>
      <w:tr w:rsidR="00134E39" w:rsidRPr="00134E39" w14:paraId="60263F57" w14:textId="77777777">
        <w:trPr>
          <w:trHeight w:val="285"/>
        </w:trPr>
        <w:tc>
          <w:tcPr>
            <w:tcW w:w="10200" w:type="dxa"/>
            <w:gridSpan w:val="2"/>
            <w:tcBorders>
              <w:top w:val="single" w:sz="6" w:space="0" w:color="auto"/>
              <w:left w:val="single" w:sz="6" w:space="0" w:color="auto"/>
              <w:bottom w:val="single" w:sz="6" w:space="0" w:color="auto"/>
              <w:right w:val="single" w:sz="6" w:space="0" w:color="auto"/>
            </w:tcBorders>
            <w:hideMark/>
          </w:tcPr>
          <w:p w14:paraId="30CDBF07" w14:textId="75F1C612" w:rsidR="00134E39" w:rsidRPr="00983D16" w:rsidRDefault="00134E39" w:rsidP="00134E39">
            <w:pPr>
              <w:spacing w:after="0" w:line="240" w:lineRule="auto"/>
              <w:textAlignment w:val="baseline"/>
              <w:rPr>
                <w:rFonts w:eastAsia="Times New Roman" w:cs="Poppins"/>
                <w:b/>
                <w:bCs/>
                <w:color w:val="auto"/>
                <w:sz w:val="24"/>
                <w:szCs w:val="24"/>
                <w:lang w:eastAsia="en-GB"/>
              </w:rPr>
            </w:pPr>
            <w:r w:rsidRPr="00134E39">
              <w:rPr>
                <w:rFonts w:eastAsia="Times New Roman" w:cs="Poppins"/>
                <w:color w:val="auto"/>
                <w:sz w:val="22"/>
                <w:lang w:val="en-US" w:eastAsia="en-GB"/>
              </w:rPr>
              <w:t>Other Specific Duties</w:t>
            </w:r>
            <w:r w:rsidRPr="00134E39">
              <w:rPr>
                <w:rFonts w:eastAsia="Times New Roman" w:cs="Poppins"/>
                <w:b/>
                <w:bCs/>
                <w:color w:val="auto"/>
                <w:sz w:val="22"/>
                <w:lang w:val="en-US" w:eastAsia="en-GB"/>
              </w:rPr>
              <w:t>:</w:t>
            </w:r>
            <w:r w:rsidRPr="00134E39">
              <w:rPr>
                <w:rFonts w:eastAsia="Times New Roman" w:cs="Poppins"/>
                <w:b/>
                <w:bCs/>
                <w:color w:val="auto"/>
                <w:sz w:val="22"/>
                <w:lang w:eastAsia="en-GB"/>
              </w:rPr>
              <w:t> </w:t>
            </w:r>
          </w:p>
        </w:tc>
      </w:tr>
      <w:tr w:rsidR="00134E39" w:rsidRPr="00134E39" w14:paraId="24D7D751" w14:textId="77777777" w:rsidTr="00983D16">
        <w:trPr>
          <w:trHeight w:val="2112"/>
        </w:trPr>
        <w:tc>
          <w:tcPr>
            <w:tcW w:w="10200" w:type="dxa"/>
            <w:gridSpan w:val="2"/>
            <w:tcBorders>
              <w:top w:val="single" w:sz="6" w:space="0" w:color="auto"/>
              <w:left w:val="single" w:sz="6" w:space="0" w:color="auto"/>
              <w:bottom w:val="single" w:sz="6" w:space="0" w:color="auto"/>
              <w:right w:val="single" w:sz="6" w:space="0" w:color="auto"/>
            </w:tcBorders>
            <w:hideMark/>
          </w:tcPr>
          <w:p w14:paraId="3658D79B"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09541779" w14:textId="77777777" w:rsidR="00134E39" w:rsidRPr="00134E39" w:rsidRDefault="00134E39" w:rsidP="003E5697">
            <w:pPr>
              <w:numPr>
                <w:ilvl w:val="0"/>
                <w:numId w:val="8"/>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All staff are expected to </w:t>
            </w:r>
            <w:r w:rsidRPr="00134E39">
              <w:rPr>
                <w:rFonts w:eastAsia="Times New Roman" w:cs="Poppins"/>
                <w:color w:val="000000"/>
                <w:sz w:val="23"/>
                <w:szCs w:val="23"/>
                <w:lang w:eastAsia="en-GB"/>
              </w:rPr>
              <w:t>demonstrate consistently high standards of personal and professional conduct and maintain high standards of ethics and behaviour, within and outside school.  </w:t>
            </w:r>
          </w:p>
          <w:p w14:paraId="7A153F57"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1C2BEA43" w14:textId="77777777" w:rsidR="00134E39" w:rsidRPr="00134E39" w:rsidRDefault="00134E39" w:rsidP="003E5697">
            <w:pPr>
              <w:numPr>
                <w:ilvl w:val="0"/>
                <w:numId w:val="9"/>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Treat all students with dignity, observe proper boundaries and understand that every adult in the academy has a responsibility to safeguard children and young people.   </w:t>
            </w:r>
            <w:r w:rsidRPr="00134E39">
              <w:rPr>
                <w:rFonts w:eastAsia="Times New Roman" w:cs="Poppins"/>
                <w:color w:val="auto"/>
                <w:sz w:val="22"/>
                <w:lang w:eastAsia="en-GB"/>
              </w:rPr>
              <w:t> </w:t>
            </w:r>
          </w:p>
          <w:p w14:paraId="5BC6D757" w14:textId="77777777" w:rsidR="00134E39" w:rsidRPr="00134E39" w:rsidRDefault="00134E39" w:rsidP="00134E39">
            <w:pPr>
              <w:spacing w:after="0" w:line="240" w:lineRule="auto"/>
              <w:ind w:left="36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76401DFC" w14:textId="77777777" w:rsidR="00134E39" w:rsidRPr="00134E39" w:rsidRDefault="00134E39" w:rsidP="003E5697">
            <w:pPr>
              <w:numPr>
                <w:ilvl w:val="0"/>
                <w:numId w:val="10"/>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To continue personal professional development as required.</w:t>
            </w:r>
            <w:r w:rsidRPr="00134E39">
              <w:rPr>
                <w:rFonts w:eastAsia="Times New Roman" w:cs="Poppins"/>
                <w:color w:val="auto"/>
                <w:sz w:val="22"/>
                <w:lang w:eastAsia="en-GB"/>
              </w:rPr>
              <w:t> </w:t>
            </w:r>
          </w:p>
          <w:p w14:paraId="14CB56A5" w14:textId="77777777" w:rsidR="00134E39" w:rsidRPr="00134E39" w:rsidRDefault="00134E39" w:rsidP="00134E39">
            <w:pPr>
              <w:spacing w:after="0" w:line="240" w:lineRule="auto"/>
              <w:ind w:left="36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57C7A26D" w14:textId="77777777" w:rsidR="00134E39" w:rsidRPr="00134E39" w:rsidRDefault="00134E39" w:rsidP="003E5697">
            <w:pPr>
              <w:numPr>
                <w:ilvl w:val="0"/>
                <w:numId w:val="11"/>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Attend staff and other meetings and participate in staff training and development events as required.</w:t>
            </w:r>
            <w:r w:rsidRPr="00134E39">
              <w:rPr>
                <w:rFonts w:eastAsia="Times New Roman" w:cs="Poppins"/>
                <w:color w:val="auto"/>
                <w:sz w:val="22"/>
                <w:lang w:eastAsia="en-GB"/>
              </w:rPr>
              <w:t> </w:t>
            </w:r>
          </w:p>
          <w:p w14:paraId="20AF0910" w14:textId="77777777" w:rsidR="00134E39" w:rsidRPr="00134E39" w:rsidRDefault="00134E39" w:rsidP="00134E39">
            <w:pPr>
              <w:spacing w:after="0" w:line="240" w:lineRule="auto"/>
              <w:ind w:left="72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75FB8001" w14:textId="77777777" w:rsidR="00134E39" w:rsidRPr="00134E39" w:rsidRDefault="00134E39" w:rsidP="003E5697">
            <w:pPr>
              <w:numPr>
                <w:ilvl w:val="0"/>
                <w:numId w:val="12"/>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To actively engage in the performance review process. </w:t>
            </w:r>
            <w:r w:rsidRPr="00134E39">
              <w:rPr>
                <w:rFonts w:eastAsia="Times New Roman" w:cs="Poppins"/>
                <w:color w:val="auto"/>
                <w:sz w:val="22"/>
                <w:lang w:eastAsia="en-GB"/>
              </w:rPr>
              <w:t> </w:t>
            </w:r>
          </w:p>
          <w:p w14:paraId="4C6A945C" w14:textId="77777777" w:rsidR="00134E39" w:rsidRPr="00134E39" w:rsidRDefault="00134E39" w:rsidP="00134E39">
            <w:pPr>
              <w:spacing w:after="0" w:line="240" w:lineRule="auto"/>
              <w:ind w:left="36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2FCA59C6" w14:textId="77777777" w:rsidR="00134E39" w:rsidRPr="00134E39" w:rsidRDefault="00134E39" w:rsidP="003E5697">
            <w:pPr>
              <w:numPr>
                <w:ilvl w:val="0"/>
                <w:numId w:val="13"/>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All support staff may be used to perform appropriate duties as and when required by the academy, commensurate with the salary grade of that post if it is higher than the employee’s current salary.</w:t>
            </w:r>
            <w:r w:rsidRPr="00134E39">
              <w:rPr>
                <w:rFonts w:eastAsia="Times New Roman" w:cs="Poppins"/>
                <w:color w:val="auto"/>
                <w:sz w:val="22"/>
                <w:lang w:eastAsia="en-GB"/>
              </w:rPr>
              <w:t> </w:t>
            </w:r>
          </w:p>
          <w:p w14:paraId="00E2DE4B"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1A76A32A" w14:textId="77777777" w:rsidR="00134E39" w:rsidRPr="00134E39" w:rsidRDefault="00134E39" w:rsidP="003E5697">
            <w:pPr>
              <w:numPr>
                <w:ilvl w:val="0"/>
                <w:numId w:val="14"/>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To work in the best interests of the academy, students, parents and staff.</w:t>
            </w:r>
            <w:r w:rsidRPr="00134E39">
              <w:rPr>
                <w:rFonts w:eastAsia="Times New Roman" w:cs="Poppins"/>
                <w:color w:val="auto"/>
                <w:sz w:val="22"/>
                <w:lang w:eastAsia="en-GB"/>
              </w:rPr>
              <w:t> </w:t>
            </w:r>
          </w:p>
          <w:p w14:paraId="545E3369" w14:textId="77777777" w:rsidR="00134E39" w:rsidRPr="00134E39" w:rsidRDefault="00134E39" w:rsidP="00134E39">
            <w:pPr>
              <w:spacing w:after="0" w:line="240" w:lineRule="auto"/>
              <w:ind w:left="72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3CE72E7B" w14:textId="77777777" w:rsidR="00134E39" w:rsidRPr="00134E39" w:rsidRDefault="00134E39" w:rsidP="003E5697">
            <w:pPr>
              <w:numPr>
                <w:ilvl w:val="0"/>
                <w:numId w:val="15"/>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To adhere to the academy’s policies and procedures with </w:t>
            </w:r>
            <w:proofErr w:type="gramStart"/>
            <w:r w:rsidRPr="00134E39">
              <w:rPr>
                <w:rFonts w:eastAsia="Times New Roman" w:cs="Poppins"/>
                <w:color w:val="auto"/>
                <w:sz w:val="22"/>
                <w:lang w:val="en-US" w:eastAsia="en-GB"/>
              </w:rPr>
              <w:t>particular reference</w:t>
            </w:r>
            <w:proofErr w:type="gramEnd"/>
            <w:r w:rsidRPr="00134E39">
              <w:rPr>
                <w:rFonts w:eastAsia="Times New Roman" w:cs="Poppins"/>
                <w:color w:val="auto"/>
                <w:sz w:val="22"/>
                <w:lang w:val="en-US" w:eastAsia="en-GB"/>
              </w:rPr>
              <w:t xml:space="preserve"> to Child Protection, Equal Opportunities, Teaching and Learning and Health and Safety.</w:t>
            </w:r>
            <w:r w:rsidRPr="00134E39">
              <w:rPr>
                <w:rFonts w:eastAsia="Times New Roman" w:cs="Poppins"/>
                <w:color w:val="auto"/>
                <w:sz w:val="22"/>
                <w:lang w:eastAsia="en-GB"/>
              </w:rPr>
              <w:t> </w:t>
            </w:r>
          </w:p>
          <w:p w14:paraId="0BEEF310" w14:textId="77777777" w:rsidR="00134E39" w:rsidRPr="00134E39" w:rsidRDefault="00134E39" w:rsidP="00134E39">
            <w:pPr>
              <w:spacing w:after="0" w:line="240" w:lineRule="auto"/>
              <w:ind w:left="72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68EF6023" w14:textId="77777777" w:rsidR="00134E39" w:rsidRPr="00134E39" w:rsidRDefault="00134E39" w:rsidP="003E5697">
            <w:pPr>
              <w:numPr>
                <w:ilvl w:val="0"/>
                <w:numId w:val="16"/>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Undertake the role of a Form Tutor within the academy’s Vertical Tutoring pastoral College </w:t>
            </w:r>
            <w:proofErr w:type="gramStart"/>
            <w:r w:rsidRPr="00134E39">
              <w:rPr>
                <w:rFonts w:eastAsia="Times New Roman" w:cs="Poppins"/>
                <w:color w:val="auto"/>
                <w:sz w:val="22"/>
                <w:lang w:val="en-US" w:eastAsia="en-GB"/>
              </w:rPr>
              <w:t>structure, and</w:t>
            </w:r>
            <w:proofErr w:type="gramEnd"/>
            <w:r w:rsidRPr="00134E39">
              <w:rPr>
                <w:rFonts w:eastAsia="Times New Roman" w:cs="Poppins"/>
                <w:color w:val="auto"/>
                <w:sz w:val="22"/>
                <w:lang w:val="en-US" w:eastAsia="en-GB"/>
              </w:rPr>
              <w:t xml:space="preserve"> provide relevant and appropriate pastoral support.</w:t>
            </w:r>
            <w:r w:rsidRPr="00134E39">
              <w:rPr>
                <w:rFonts w:eastAsia="Times New Roman" w:cs="Poppins"/>
                <w:color w:val="auto"/>
                <w:sz w:val="22"/>
                <w:lang w:eastAsia="en-GB"/>
              </w:rPr>
              <w:t> </w:t>
            </w:r>
          </w:p>
          <w:p w14:paraId="424808D0" w14:textId="77777777" w:rsidR="00134E39" w:rsidRPr="00134E39" w:rsidRDefault="00134E39" w:rsidP="00134E39">
            <w:pPr>
              <w:spacing w:after="0" w:line="240" w:lineRule="auto"/>
              <w:ind w:left="72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6086F531" w14:textId="77777777" w:rsidR="00134E39" w:rsidRPr="00134E39" w:rsidRDefault="00134E39" w:rsidP="003E5697">
            <w:pPr>
              <w:numPr>
                <w:ilvl w:val="0"/>
                <w:numId w:val="17"/>
              </w:numPr>
              <w:spacing w:after="0" w:line="240" w:lineRule="auto"/>
              <w:ind w:firstLine="0"/>
              <w:jc w:val="both"/>
              <w:textAlignment w:val="baseline"/>
              <w:rPr>
                <w:rFonts w:eastAsia="Times New Roman" w:cs="Poppins"/>
                <w:color w:val="auto"/>
                <w:sz w:val="22"/>
                <w:lang w:eastAsia="en-GB"/>
              </w:rPr>
            </w:pPr>
            <w:r w:rsidRPr="00134E39">
              <w:rPr>
                <w:rFonts w:eastAsia="Times New Roman" w:cs="Poppins"/>
                <w:color w:val="auto"/>
                <w:sz w:val="22"/>
                <w:lang w:val="en-US" w:eastAsia="en-GB"/>
              </w:rPr>
              <w:t>To work flexibly, including some evening work, and to travel, as required, to meet the needs of the role.</w:t>
            </w:r>
            <w:r w:rsidRPr="00134E39">
              <w:rPr>
                <w:rFonts w:eastAsia="Times New Roman" w:cs="Poppins"/>
                <w:color w:val="auto"/>
                <w:sz w:val="22"/>
                <w:lang w:eastAsia="en-GB"/>
              </w:rPr>
              <w:t> </w:t>
            </w:r>
          </w:p>
          <w:p w14:paraId="34794CA4" w14:textId="77777777" w:rsidR="00134E39" w:rsidRPr="00134E39" w:rsidRDefault="00134E39" w:rsidP="00134E39">
            <w:pPr>
              <w:spacing w:after="0" w:line="240" w:lineRule="auto"/>
              <w:ind w:left="72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2C7E0260" w14:textId="77777777" w:rsidR="00134E39" w:rsidRPr="00134E39" w:rsidRDefault="00134E39" w:rsidP="00134E39">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xml:space="preserve">Whilst every effort has been made to explain the main duties and responsibilities of the post, each individual task undertaken may not be identified.  Employees will be expected to comply </w:t>
            </w:r>
            <w:r w:rsidRPr="00134E39">
              <w:rPr>
                <w:rFonts w:eastAsia="Times New Roman" w:cs="Poppins"/>
                <w:color w:val="auto"/>
                <w:sz w:val="22"/>
                <w:lang w:val="en-US" w:eastAsia="en-GB"/>
              </w:rPr>
              <w:lastRenderedPageBreak/>
              <w:t>with any reasonable request from a manager to undertake work of a similar level that is not specified in this job description.</w:t>
            </w:r>
            <w:r w:rsidRPr="00134E39">
              <w:rPr>
                <w:rFonts w:eastAsia="Times New Roman" w:cs="Poppins"/>
                <w:color w:val="auto"/>
                <w:sz w:val="22"/>
                <w:lang w:eastAsia="en-GB"/>
              </w:rPr>
              <w:t> </w:t>
            </w:r>
          </w:p>
          <w:p w14:paraId="792DEBB2" w14:textId="77777777" w:rsidR="00134E39" w:rsidRPr="00134E39" w:rsidRDefault="00134E39" w:rsidP="00134E39">
            <w:pPr>
              <w:spacing w:after="0" w:line="240" w:lineRule="auto"/>
              <w:ind w:left="360"/>
              <w:jc w:val="both"/>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3D2A8FB5" w14:textId="4589BAF8" w:rsidR="00134E39" w:rsidRPr="00134E39" w:rsidRDefault="00134E39" w:rsidP="00983D16">
            <w:pPr>
              <w:spacing w:after="0" w:line="240" w:lineRule="auto"/>
              <w:jc w:val="both"/>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xml:space="preserve">This job description is current at the date shown, but in consultation with you, may be changed by the </w:t>
            </w:r>
            <w:proofErr w:type="gramStart"/>
            <w:r w:rsidRPr="00134E39">
              <w:rPr>
                <w:rFonts w:eastAsia="Times New Roman" w:cs="Poppins"/>
                <w:color w:val="auto"/>
                <w:sz w:val="22"/>
                <w:lang w:val="en-US" w:eastAsia="en-GB"/>
              </w:rPr>
              <w:t>Principal</w:t>
            </w:r>
            <w:proofErr w:type="gramEnd"/>
            <w:r w:rsidRPr="00134E39">
              <w:rPr>
                <w:rFonts w:eastAsia="Times New Roman" w:cs="Poppins"/>
                <w:color w:val="auto"/>
                <w:sz w:val="22"/>
                <w:lang w:val="en-US" w:eastAsia="en-GB"/>
              </w:rPr>
              <w:t xml:space="preserve"> to reflect or anticipate changes in the job commensurate with the grade and job title.</w:t>
            </w:r>
            <w:r w:rsidRPr="00134E39">
              <w:rPr>
                <w:rFonts w:eastAsia="Times New Roman" w:cs="Poppins"/>
                <w:color w:val="auto"/>
                <w:sz w:val="22"/>
                <w:lang w:eastAsia="en-GB"/>
              </w:rPr>
              <w:t> </w:t>
            </w:r>
          </w:p>
        </w:tc>
      </w:tr>
      <w:tr w:rsidR="00134E39" w:rsidRPr="00134E39" w14:paraId="4C3ACA32" w14:textId="77777777">
        <w:trPr>
          <w:trHeight w:val="2925"/>
        </w:trPr>
        <w:tc>
          <w:tcPr>
            <w:tcW w:w="10200" w:type="dxa"/>
            <w:gridSpan w:val="2"/>
            <w:tcBorders>
              <w:top w:val="single" w:sz="6" w:space="0" w:color="auto"/>
              <w:left w:val="single" w:sz="6" w:space="0" w:color="auto"/>
              <w:bottom w:val="single" w:sz="6" w:space="0" w:color="auto"/>
              <w:right w:val="single" w:sz="6" w:space="0" w:color="auto"/>
            </w:tcBorders>
            <w:hideMark/>
          </w:tcPr>
          <w:p w14:paraId="076BF99F"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lastRenderedPageBreak/>
              <w:t> </w:t>
            </w:r>
          </w:p>
          <w:p w14:paraId="54540F45"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37DAA0FC"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__________________________________________ Post holder name</w:t>
            </w:r>
            <w:r w:rsidRPr="00134E39">
              <w:rPr>
                <w:rFonts w:eastAsia="Times New Roman" w:cs="Poppins"/>
                <w:color w:val="auto"/>
                <w:sz w:val="22"/>
                <w:lang w:eastAsia="en-GB"/>
              </w:rPr>
              <w:t> </w:t>
            </w:r>
          </w:p>
          <w:p w14:paraId="595EB1FF"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20DF644C"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35177739"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__________________________________________ Post holder signature</w:t>
            </w:r>
            <w:r w:rsidRPr="00134E39">
              <w:rPr>
                <w:rFonts w:eastAsia="Times New Roman" w:cs="Poppins"/>
                <w:color w:val="auto"/>
                <w:sz w:val="22"/>
                <w:lang w:eastAsia="en-GB"/>
              </w:rPr>
              <w:t> </w:t>
            </w:r>
          </w:p>
          <w:p w14:paraId="6045A7B6"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6B3FE16F"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0CB843E2"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val="en-US" w:eastAsia="en-GB"/>
              </w:rPr>
              <w:t>           __________________________________________ Date</w:t>
            </w:r>
            <w:r w:rsidRPr="00134E39">
              <w:rPr>
                <w:rFonts w:eastAsia="Times New Roman" w:cs="Poppins"/>
                <w:color w:val="auto"/>
                <w:sz w:val="22"/>
                <w:lang w:eastAsia="en-GB"/>
              </w:rPr>
              <w:t> </w:t>
            </w:r>
          </w:p>
          <w:p w14:paraId="1410DF97"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665E56F4"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r>
    </w:tbl>
    <w:p w14:paraId="066BCE2A" w14:textId="77777777" w:rsidR="00134E39" w:rsidRPr="00134E39" w:rsidRDefault="00134E39" w:rsidP="00134E39">
      <w:pPr>
        <w:spacing w:after="0" w:line="240" w:lineRule="auto"/>
        <w:textAlignment w:val="baseline"/>
        <w:rPr>
          <w:rFonts w:eastAsia="Times New Roman" w:cs="Poppins"/>
          <w:color w:val="auto"/>
          <w:sz w:val="18"/>
          <w:szCs w:val="18"/>
          <w:lang w:eastAsia="en-GB"/>
        </w:rPr>
      </w:pPr>
      <w:r w:rsidRPr="00134E39">
        <w:rPr>
          <w:rFonts w:eastAsia="Times New Roman" w:cs="Poppins"/>
          <w:color w:val="auto"/>
          <w:szCs w:val="20"/>
          <w:bdr w:val="none" w:sz="0" w:space="0" w:color="auto" w:frame="1"/>
          <w:shd w:val="clear" w:color="auto" w:fill="C6C6C6"/>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0"/>
        <w:gridCol w:w="4950"/>
        <w:gridCol w:w="3270"/>
      </w:tblGrid>
      <w:tr w:rsidR="00134E39" w:rsidRPr="00134E39" w14:paraId="719BEC50" w14:textId="77777777">
        <w:trPr>
          <w:trHeight w:val="300"/>
        </w:trPr>
        <w:tc>
          <w:tcPr>
            <w:tcW w:w="10020" w:type="dxa"/>
            <w:gridSpan w:val="3"/>
            <w:tcBorders>
              <w:top w:val="nil"/>
              <w:left w:val="nil"/>
              <w:bottom w:val="nil"/>
              <w:right w:val="nil"/>
            </w:tcBorders>
            <w:hideMark/>
          </w:tcPr>
          <w:p w14:paraId="70D0C73E"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PERSON SPECIFICATION</w:t>
            </w:r>
            <w:r w:rsidRPr="00134E39">
              <w:rPr>
                <w:rFonts w:eastAsia="Times New Roman" w:cs="Poppins"/>
                <w:color w:val="auto"/>
                <w:sz w:val="22"/>
                <w:lang w:eastAsia="en-GB"/>
              </w:rPr>
              <w:t> </w:t>
            </w:r>
          </w:p>
          <w:p w14:paraId="14789940"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r>
      <w:tr w:rsidR="00134E39" w:rsidRPr="00134E39" w14:paraId="1D6A4C0B" w14:textId="77777777">
        <w:trPr>
          <w:trHeight w:val="300"/>
        </w:trPr>
        <w:tc>
          <w:tcPr>
            <w:tcW w:w="10020" w:type="dxa"/>
            <w:gridSpan w:val="3"/>
            <w:tcBorders>
              <w:top w:val="single" w:sz="6" w:space="0" w:color="auto"/>
              <w:left w:val="single" w:sz="6" w:space="0" w:color="auto"/>
              <w:bottom w:val="single" w:sz="6" w:space="0" w:color="auto"/>
              <w:right w:val="single" w:sz="6" w:space="0" w:color="auto"/>
            </w:tcBorders>
            <w:hideMark/>
          </w:tcPr>
          <w:p w14:paraId="05C59E85"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Job Title</w:t>
            </w:r>
            <w:proofErr w:type="gramStart"/>
            <w:r w:rsidRPr="00134E39">
              <w:rPr>
                <w:rFonts w:eastAsia="Times New Roman" w:cs="Poppins"/>
                <w:b/>
                <w:bCs/>
                <w:color w:val="auto"/>
                <w:sz w:val="22"/>
                <w:lang w:val="en-US" w:eastAsia="en-GB"/>
              </w:rPr>
              <w:t>:  Art</w:t>
            </w:r>
            <w:proofErr w:type="gramEnd"/>
            <w:r w:rsidRPr="00134E39">
              <w:rPr>
                <w:rFonts w:eastAsia="Times New Roman" w:cs="Poppins"/>
                <w:b/>
                <w:bCs/>
                <w:color w:val="auto"/>
                <w:sz w:val="22"/>
                <w:lang w:val="en-US" w:eastAsia="en-GB"/>
              </w:rPr>
              <w:t xml:space="preserve"> Technician</w:t>
            </w:r>
            <w:r w:rsidRPr="00134E39">
              <w:rPr>
                <w:rFonts w:eastAsia="Times New Roman" w:cs="Poppins"/>
                <w:color w:val="auto"/>
                <w:sz w:val="22"/>
                <w:lang w:eastAsia="en-GB"/>
              </w:rPr>
              <w:t> </w:t>
            </w:r>
          </w:p>
          <w:p w14:paraId="095F05B3"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r>
      <w:tr w:rsidR="00134E39" w:rsidRPr="00134E39" w14:paraId="3FD9EE8F" w14:textId="77777777">
        <w:trPr>
          <w:trHeight w:val="300"/>
        </w:trPr>
        <w:tc>
          <w:tcPr>
            <w:tcW w:w="1800" w:type="dxa"/>
            <w:tcBorders>
              <w:top w:val="single" w:sz="6" w:space="0" w:color="auto"/>
              <w:left w:val="single" w:sz="6" w:space="0" w:color="auto"/>
              <w:bottom w:val="single" w:sz="6" w:space="0" w:color="auto"/>
              <w:right w:val="single" w:sz="6" w:space="0" w:color="auto"/>
            </w:tcBorders>
            <w:hideMark/>
          </w:tcPr>
          <w:p w14:paraId="11F3F553"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FFFFFF"/>
                <w:sz w:val="22"/>
                <w:lang w:val="en-US" w:eastAsia="en-GB"/>
              </w:rPr>
              <w:t>KEY CRITERIA</w:t>
            </w:r>
            <w:r w:rsidRPr="00134E39">
              <w:rPr>
                <w:rFonts w:eastAsia="Times New Roman" w:cs="Poppins"/>
                <w:color w:val="FFFFFF"/>
                <w:sz w:val="22"/>
                <w:lang w:eastAsia="en-GB"/>
              </w:rPr>
              <w:t> </w:t>
            </w:r>
          </w:p>
        </w:tc>
        <w:tc>
          <w:tcPr>
            <w:tcW w:w="4950" w:type="dxa"/>
            <w:tcBorders>
              <w:top w:val="single" w:sz="6" w:space="0" w:color="auto"/>
              <w:left w:val="single" w:sz="6" w:space="0" w:color="auto"/>
              <w:bottom w:val="single" w:sz="6" w:space="0" w:color="auto"/>
              <w:right w:val="single" w:sz="6" w:space="0" w:color="auto"/>
            </w:tcBorders>
            <w:hideMark/>
          </w:tcPr>
          <w:p w14:paraId="571734E3"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FFFFFF"/>
                <w:sz w:val="22"/>
                <w:lang w:val="en-US" w:eastAsia="en-GB"/>
              </w:rPr>
              <w:t>E</w:t>
            </w:r>
            <w:r w:rsidRPr="00983D16">
              <w:rPr>
                <w:rFonts w:eastAsia="Times New Roman" w:cs="Poppins"/>
                <w:b/>
                <w:bCs/>
                <w:color w:val="FFFFFF" w:themeColor="background1"/>
                <w:sz w:val="22"/>
                <w:lang w:val="en-US" w:eastAsia="en-GB"/>
              </w:rPr>
              <w:t>SSENTIAL</w:t>
            </w:r>
            <w:r w:rsidRPr="00983D16">
              <w:rPr>
                <w:rFonts w:eastAsia="Times New Roman" w:cs="Poppins"/>
                <w:color w:val="FFFFFF" w:themeColor="background1"/>
                <w:sz w:val="22"/>
                <w:lang w:eastAsia="en-GB"/>
              </w:rPr>
              <w:t> </w:t>
            </w:r>
          </w:p>
        </w:tc>
        <w:tc>
          <w:tcPr>
            <w:tcW w:w="3255" w:type="dxa"/>
            <w:tcBorders>
              <w:top w:val="single" w:sz="6" w:space="0" w:color="auto"/>
              <w:left w:val="single" w:sz="6" w:space="0" w:color="auto"/>
              <w:bottom w:val="single" w:sz="6" w:space="0" w:color="auto"/>
              <w:right w:val="single" w:sz="6" w:space="0" w:color="auto"/>
            </w:tcBorders>
            <w:hideMark/>
          </w:tcPr>
          <w:p w14:paraId="3054CA19"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FFFFFF"/>
                <w:sz w:val="22"/>
                <w:lang w:val="en-US" w:eastAsia="en-GB"/>
              </w:rPr>
              <w:t>DESIRABLE</w:t>
            </w:r>
            <w:r w:rsidRPr="00134E39">
              <w:rPr>
                <w:rFonts w:eastAsia="Times New Roman" w:cs="Poppins"/>
                <w:color w:val="FFFFFF"/>
                <w:sz w:val="22"/>
                <w:lang w:eastAsia="en-GB"/>
              </w:rPr>
              <w:t> </w:t>
            </w:r>
          </w:p>
        </w:tc>
      </w:tr>
      <w:tr w:rsidR="00134E39" w:rsidRPr="00134E39" w14:paraId="6D36321C" w14:textId="77777777">
        <w:trPr>
          <w:trHeight w:val="300"/>
        </w:trPr>
        <w:tc>
          <w:tcPr>
            <w:tcW w:w="1800" w:type="dxa"/>
            <w:tcBorders>
              <w:top w:val="single" w:sz="6" w:space="0" w:color="auto"/>
              <w:left w:val="single" w:sz="6" w:space="0" w:color="auto"/>
              <w:bottom w:val="single" w:sz="6" w:space="0" w:color="auto"/>
              <w:right w:val="single" w:sz="6" w:space="0" w:color="auto"/>
            </w:tcBorders>
            <w:hideMark/>
          </w:tcPr>
          <w:p w14:paraId="26A1B6BF"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Qualifications &amp; experience</w:t>
            </w:r>
            <w:r w:rsidRPr="00134E39">
              <w:rPr>
                <w:rFonts w:eastAsia="Times New Roman" w:cs="Poppins"/>
                <w:color w:val="auto"/>
                <w:sz w:val="22"/>
                <w:lang w:eastAsia="en-GB"/>
              </w:rPr>
              <w:t> </w:t>
            </w:r>
          </w:p>
          <w:p w14:paraId="24EC8C37"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hideMark/>
          </w:tcPr>
          <w:p w14:paraId="21CBD0C1" w14:textId="77777777" w:rsidR="00134E39" w:rsidRPr="00134E39" w:rsidRDefault="00134E39" w:rsidP="003E5697">
            <w:pPr>
              <w:numPr>
                <w:ilvl w:val="0"/>
                <w:numId w:val="18"/>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4 or more GCSEs at grade C or above including </w:t>
            </w:r>
            <w:proofErr w:type="spellStart"/>
            <w:r w:rsidRPr="00134E39">
              <w:rPr>
                <w:rFonts w:eastAsia="Times New Roman" w:cs="Poppins"/>
                <w:color w:val="auto"/>
                <w:sz w:val="22"/>
                <w:lang w:val="en-US" w:eastAsia="en-GB"/>
              </w:rPr>
              <w:t>Maths</w:t>
            </w:r>
            <w:proofErr w:type="spellEnd"/>
            <w:r w:rsidRPr="00134E39">
              <w:rPr>
                <w:rFonts w:eastAsia="Times New Roman" w:cs="Poppins"/>
                <w:color w:val="auto"/>
                <w:sz w:val="22"/>
                <w:lang w:val="en-US" w:eastAsia="en-GB"/>
              </w:rPr>
              <w:t xml:space="preserve"> and English (or equivalent)</w:t>
            </w:r>
            <w:r w:rsidRPr="00134E39">
              <w:rPr>
                <w:rFonts w:eastAsia="Times New Roman" w:cs="Poppins"/>
                <w:color w:val="auto"/>
                <w:sz w:val="22"/>
                <w:lang w:eastAsia="en-GB"/>
              </w:rPr>
              <w:t> </w:t>
            </w:r>
          </w:p>
          <w:p w14:paraId="23144D7D" w14:textId="77777777" w:rsidR="00134E39" w:rsidRPr="00134E39" w:rsidRDefault="00134E39" w:rsidP="003E5697">
            <w:pPr>
              <w:numPr>
                <w:ilvl w:val="0"/>
                <w:numId w:val="19"/>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intermediate ICT skill in Office suite</w:t>
            </w:r>
            <w:r w:rsidRPr="00134E39">
              <w:rPr>
                <w:rFonts w:eastAsia="Times New Roman" w:cs="Poppins"/>
                <w:color w:val="auto"/>
                <w:sz w:val="22"/>
                <w:lang w:eastAsia="en-GB"/>
              </w:rPr>
              <w:t> </w:t>
            </w:r>
          </w:p>
          <w:p w14:paraId="5CED71ED" w14:textId="77777777" w:rsidR="00134E39" w:rsidRPr="00134E39" w:rsidRDefault="00134E39" w:rsidP="003E5697">
            <w:pPr>
              <w:numPr>
                <w:ilvl w:val="0"/>
                <w:numId w:val="20"/>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experience of working within Art and Design (paid or unpaid)</w:t>
            </w:r>
            <w:r w:rsidRPr="00134E39">
              <w:rPr>
                <w:rFonts w:eastAsia="Times New Roman" w:cs="Poppins"/>
                <w:color w:val="auto"/>
                <w:sz w:val="22"/>
                <w:lang w:eastAsia="en-GB"/>
              </w:rPr>
              <w:t> </w:t>
            </w:r>
          </w:p>
        </w:tc>
        <w:tc>
          <w:tcPr>
            <w:tcW w:w="3255" w:type="dxa"/>
            <w:tcBorders>
              <w:top w:val="single" w:sz="6" w:space="0" w:color="auto"/>
              <w:left w:val="single" w:sz="6" w:space="0" w:color="auto"/>
              <w:bottom w:val="single" w:sz="6" w:space="0" w:color="auto"/>
              <w:right w:val="single" w:sz="6" w:space="0" w:color="auto"/>
            </w:tcBorders>
            <w:hideMark/>
          </w:tcPr>
          <w:p w14:paraId="1C386FCF" w14:textId="77777777" w:rsidR="00134E39" w:rsidRPr="00134E39" w:rsidRDefault="00134E39" w:rsidP="003E5697">
            <w:pPr>
              <w:numPr>
                <w:ilvl w:val="0"/>
                <w:numId w:val="21"/>
              </w:numPr>
              <w:spacing w:after="0" w:line="240" w:lineRule="auto"/>
              <w:ind w:firstLine="0"/>
              <w:textAlignment w:val="baseline"/>
              <w:rPr>
                <w:rFonts w:eastAsia="Times New Roman" w:cs="Poppins"/>
                <w:color w:val="auto"/>
                <w:sz w:val="22"/>
                <w:lang w:eastAsia="en-GB"/>
              </w:rPr>
            </w:pPr>
            <w:proofErr w:type="gramStart"/>
            <w:r w:rsidRPr="00134E39">
              <w:rPr>
                <w:rFonts w:eastAsia="Times New Roman" w:cs="Poppins"/>
                <w:color w:val="auto"/>
                <w:sz w:val="22"/>
                <w:lang w:val="en-US" w:eastAsia="en-GB"/>
              </w:rPr>
              <w:t>health</w:t>
            </w:r>
            <w:proofErr w:type="gramEnd"/>
            <w:r w:rsidRPr="00134E39">
              <w:rPr>
                <w:rFonts w:eastAsia="Times New Roman" w:cs="Poppins"/>
                <w:color w:val="auto"/>
                <w:sz w:val="22"/>
                <w:lang w:val="en-US" w:eastAsia="en-GB"/>
              </w:rPr>
              <w:t xml:space="preserve"> and safety related qualifications</w:t>
            </w:r>
            <w:r w:rsidRPr="00134E39">
              <w:rPr>
                <w:rFonts w:eastAsia="Times New Roman" w:cs="Poppins"/>
                <w:color w:val="auto"/>
                <w:sz w:val="22"/>
                <w:lang w:eastAsia="en-GB"/>
              </w:rPr>
              <w:t> </w:t>
            </w:r>
          </w:p>
          <w:p w14:paraId="3C262274" w14:textId="77777777" w:rsidR="00134E39" w:rsidRPr="00134E39" w:rsidRDefault="00134E39" w:rsidP="003E5697">
            <w:pPr>
              <w:numPr>
                <w:ilvl w:val="0"/>
                <w:numId w:val="22"/>
              </w:numPr>
              <w:spacing w:after="0" w:line="240" w:lineRule="auto"/>
              <w:ind w:firstLine="0"/>
              <w:textAlignment w:val="baseline"/>
              <w:rPr>
                <w:rFonts w:eastAsia="Times New Roman" w:cs="Poppins"/>
                <w:color w:val="auto"/>
                <w:sz w:val="22"/>
                <w:lang w:eastAsia="en-GB"/>
              </w:rPr>
            </w:pPr>
            <w:proofErr w:type="gramStart"/>
            <w:r w:rsidRPr="00134E39">
              <w:rPr>
                <w:rFonts w:eastAsia="Times New Roman" w:cs="Poppins"/>
                <w:color w:val="auto"/>
                <w:sz w:val="22"/>
                <w:lang w:val="en-US" w:eastAsia="en-GB"/>
              </w:rPr>
              <w:t>experience</w:t>
            </w:r>
            <w:proofErr w:type="gramEnd"/>
            <w:r w:rsidRPr="00134E39">
              <w:rPr>
                <w:rFonts w:eastAsia="Times New Roman" w:cs="Poppins"/>
                <w:color w:val="auto"/>
                <w:sz w:val="22"/>
                <w:lang w:val="en-US" w:eastAsia="en-GB"/>
              </w:rPr>
              <w:t xml:space="preserve"> work in a DT environment</w:t>
            </w:r>
            <w:r w:rsidRPr="00134E39">
              <w:rPr>
                <w:rFonts w:eastAsia="Times New Roman" w:cs="Poppins"/>
                <w:color w:val="auto"/>
                <w:sz w:val="22"/>
                <w:lang w:eastAsia="en-GB"/>
              </w:rPr>
              <w:t> </w:t>
            </w:r>
          </w:p>
          <w:p w14:paraId="1E049635" w14:textId="77777777" w:rsidR="00134E39" w:rsidRPr="00134E39" w:rsidRDefault="00134E39" w:rsidP="003E5697">
            <w:pPr>
              <w:numPr>
                <w:ilvl w:val="0"/>
                <w:numId w:val="23"/>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experience of working with machinery (drill, sander, saw, laser cutter)</w:t>
            </w:r>
            <w:r w:rsidRPr="00134E39">
              <w:rPr>
                <w:rFonts w:eastAsia="Times New Roman" w:cs="Poppins"/>
                <w:color w:val="auto"/>
                <w:sz w:val="22"/>
                <w:lang w:eastAsia="en-GB"/>
              </w:rPr>
              <w:t> </w:t>
            </w:r>
          </w:p>
          <w:p w14:paraId="6240DB9E" w14:textId="1FF54A38" w:rsidR="00134E39" w:rsidRPr="00983D16" w:rsidRDefault="00134E39" w:rsidP="003E5697">
            <w:pPr>
              <w:numPr>
                <w:ilvl w:val="0"/>
                <w:numId w:val="24"/>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experience of working </w:t>
            </w:r>
            <w:proofErr w:type="gramStart"/>
            <w:r w:rsidRPr="00134E39">
              <w:rPr>
                <w:rFonts w:eastAsia="Times New Roman" w:cs="Poppins"/>
                <w:color w:val="auto"/>
                <w:sz w:val="22"/>
                <w:lang w:val="en-US" w:eastAsia="en-GB"/>
              </w:rPr>
              <w:t>within</w:t>
            </w:r>
            <w:proofErr w:type="gramEnd"/>
            <w:r w:rsidRPr="00134E39">
              <w:rPr>
                <w:rFonts w:eastAsia="Times New Roman" w:cs="Poppins"/>
                <w:color w:val="auto"/>
                <w:sz w:val="22"/>
                <w:lang w:eastAsia="en-GB"/>
              </w:rPr>
              <w:t> </w:t>
            </w:r>
            <w:r w:rsidRPr="00983D16">
              <w:rPr>
                <w:rFonts w:eastAsia="Times New Roman" w:cs="Poppins"/>
                <w:color w:val="auto"/>
                <w:sz w:val="22"/>
                <w:lang w:val="en-US" w:eastAsia="en-GB"/>
              </w:rPr>
              <w:t>Art, design and photography.</w:t>
            </w:r>
            <w:r w:rsidRPr="00983D16">
              <w:rPr>
                <w:rFonts w:eastAsia="Times New Roman" w:cs="Poppins"/>
                <w:color w:val="auto"/>
                <w:sz w:val="22"/>
                <w:lang w:eastAsia="en-GB"/>
              </w:rPr>
              <w:t> </w:t>
            </w:r>
          </w:p>
        </w:tc>
      </w:tr>
      <w:tr w:rsidR="00134E39" w:rsidRPr="00134E39" w14:paraId="3D63F004" w14:textId="77777777">
        <w:trPr>
          <w:trHeight w:val="1170"/>
        </w:trPr>
        <w:tc>
          <w:tcPr>
            <w:tcW w:w="1800" w:type="dxa"/>
            <w:tcBorders>
              <w:top w:val="single" w:sz="6" w:space="0" w:color="auto"/>
              <w:left w:val="single" w:sz="6" w:space="0" w:color="auto"/>
              <w:bottom w:val="single" w:sz="6" w:space="0" w:color="auto"/>
              <w:right w:val="single" w:sz="6" w:space="0" w:color="auto"/>
            </w:tcBorders>
            <w:hideMark/>
          </w:tcPr>
          <w:p w14:paraId="532D43B9"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lastRenderedPageBreak/>
              <w:t>Knowledge &amp; understanding</w:t>
            </w:r>
            <w:r w:rsidRPr="00134E39">
              <w:rPr>
                <w:rFonts w:eastAsia="Times New Roman" w:cs="Poppins"/>
                <w:color w:val="auto"/>
                <w:sz w:val="22"/>
                <w:lang w:eastAsia="en-GB"/>
              </w:rPr>
              <w:t> </w:t>
            </w:r>
          </w:p>
          <w:p w14:paraId="0A8BEB40"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p w14:paraId="34CC9DF7"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hideMark/>
          </w:tcPr>
          <w:p w14:paraId="28D4CA8C" w14:textId="77777777" w:rsidR="00134E39" w:rsidRPr="00134E39" w:rsidRDefault="00134E39" w:rsidP="003E5697">
            <w:pPr>
              <w:numPr>
                <w:ilvl w:val="0"/>
                <w:numId w:val="25"/>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understanding of safety within the classroom</w:t>
            </w:r>
            <w:r w:rsidRPr="00134E39">
              <w:rPr>
                <w:rFonts w:eastAsia="Times New Roman" w:cs="Poppins"/>
                <w:color w:val="auto"/>
                <w:sz w:val="22"/>
                <w:lang w:eastAsia="en-GB"/>
              </w:rPr>
              <w:t> </w:t>
            </w:r>
          </w:p>
          <w:p w14:paraId="066B3115" w14:textId="77777777" w:rsidR="00134E39" w:rsidRPr="00134E39" w:rsidRDefault="00134E39" w:rsidP="003E5697">
            <w:pPr>
              <w:numPr>
                <w:ilvl w:val="0"/>
                <w:numId w:val="26"/>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knowledge of health and safety processes and procedures</w:t>
            </w:r>
            <w:r w:rsidRPr="00134E39">
              <w:rPr>
                <w:rFonts w:eastAsia="Times New Roman" w:cs="Poppins"/>
                <w:color w:val="auto"/>
                <w:sz w:val="22"/>
                <w:lang w:eastAsia="en-GB"/>
              </w:rPr>
              <w:t> </w:t>
            </w:r>
          </w:p>
          <w:p w14:paraId="5946AC66" w14:textId="77777777" w:rsidR="00134E39" w:rsidRPr="00134E39" w:rsidRDefault="00134E39" w:rsidP="003E5697">
            <w:pPr>
              <w:numPr>
                <w:ilvl w:val="0"/>
                <w:numId w:val="27"/>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knowledge of the tools and equipment used in Art and Photography</w:t>
            </w:r>
            <w:r w:rsidRPr="00134E39">
              <w:rPr>
                <w:rFonts w:eastAsia="Times New Roman" w:cs="Poppins"/>
                <w:color w:val="auto"/>
                <w:sz w:val="22"/>
                <w:lang w:eastAsia="en-GB"/>
              </w:rPr>
              <w:t> </w:t>
            </w:r>
          </w:p>
          <w:p w14:paraId="0750A09F" w14:textId="77777777" w:rsidR="00134E39" w:rsidRPr="00134E39" w:rsidRDefault="00134E39" w:rsidP="003E5697">
            <w:pPr>
              <w:numPr>
                <w:ilvl w:val="0"/>
                <w:numId w:val="28"/>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an understanding of how to support students</w:t>
            </w:r>
            <w:r w:rsidRPr="00134E39">
              <w:rPr>
                <w:rFonts w:eastAsia="Times New Roman" w:cs="Poppins"/>
                <w:color w:val="auto"/>
                <w:sz w:val="22"/>
                <w:lang w:eastAsia="en-GB"/>
              </w:rPr>
              <w:t> </w:t>
            </w:r>
          </w:p>
        </w:tc>
        <w:tc>
          <w:tcPr>
            <w:tcW w:w="3255" w:type="dxa"/>
            <w:tcBorders>
              <w:top w:val="single" w:sz="6" w:space="0" w:color="auto"/>
              <w:left w:val="single" w:sz="6" w:space="0" w:color="auto"/>
              <w:bottom w:val="single" w:sz="6" w:space="0" w:color="auto"/>
              <w:right w:val="single" w:sz="6" w:space="0" w:color="auto"/>
            </w:tcBorders>
            <w:hideMark/>
          </w:tcPr>
          <w:p w14:paraId="3B2EA5E4" w14:textId="77777777" w:rsidR="00134E39" w:rsidRPr="00134E39" w:rsidRDefault="00134E39" w:rsidP="003E5697">
            <w:pPr>
              <w:numPr>
                <w:ilvl w:val="0"/>
                <w:numId w:val="29"/>
              </w:numPr>
              <w:spacing w:after="0" w:line="240" w:lineRule="auto"/>
              <w:ind w:left="1080" w:firstLine="0"/>
              <w:textAlignment w:val="baseline"/>
              <w:rPr>
                <w:rFonts w:eastAsia="Times New Roman" w:cs="Poppins"/>
                <w:color w:val="auto"/>
                <w:sz w:val="22"/>
                <w:lang w:eastAsia="en-GB"/>
              </w:rPr>
            </w:pPr>
            <w:r w:rsidRPr="00134E39">
              <w:rPr>
                <w:rFonts w:eastAsia="Times New Roman" w:cs="Poppins"/>
                <w:color w:val="auto"/>
                <w:sz w:val="22"/>
                <w:lang w:val="en-US" w:eastAsia="en-GB"/>
              </w:rPr>
              <w:t>understanding of safeguarding and child protection issues</w:t>
            </w:r>
            <w:r w:rsidRPr="00134E39">
              <w:rPr>
                <w:rFonts w:eastAsia="Times New Roman" w:cs="Poppins"/>
                <w:color w:val="auto"/>
                <w:sz w:val="22"/>
                <w:lang w:eastAsia="en-GB"/>
              </w:rPr>
              <w:t> </w:t>
            </w:r>
          </w:p>
          <w:p w14:paraId="079EE32A" w14:textId="77777777" w:rsidR="00134E39" w:rsidRPr="00134E39" w:rsidRDefault="00134E39" w:rsidP="003E5697">
            <w:pPr>
              <w:numPr>
                <w:ilvl w:val="0"/>
                <w:numId w:val="30"/>
              </w:numPr>
              <w:spacing w:after="0" w:line="240" w:lineRule="auto"/>
              <w:ind w:left="1080" w:firstLine="0"/>
              <w:textAlignment w:val="baseline"/>
              <w:rPr>
                <w:rFonts w:eastAsia="Times New Roman" w:cs="Poppins"/>
                <w:color w:val="auto"/>
                <w:sz w:val="22"/>
                <w:lang w:eastAsia="en-GB"/>
              </w:rPr>
            </w:pPr>
            <w:r w:rsidRPr="00134E39">
              <w:rPr>
                <w:rFonts w:eastAsia="Times New Roman" w:cs="Poppins"/>
                <w:color w:val="auto"/>
                <w:sz w:val="22"/>
                <w:lang w:val="en-US" w:eastAsia="en-GB"/>
              </w:rPr>
              <w:t>experience of supporting students in Art and Photography up to KS3 and KS4 standard</w:t>
            </w:r>
            <w:r w:rsidRPr="00134E39">
              <w:rPr>
                <w:rFonts w:eastAsia="Times New Roman" w:cs="Poppins"/>
                <w:color w:val="auto"/>
                <w:sz w:val="22"/>
                <w:lang w:eastAsia="en-GB"/>
              </w:rPr>
              <w:t> </w:t>
            </w:r>
          </w:p>
          <w:p w14:paraId="757D72BC" w14:textId="77777777" w:rsidR="00134E39" w:rsidRPr="00134E39" w:rsidRDefault="00134E39" w:rsidP="003E5697">
            <w:pPr>
              <w:numPr>
                <w:ilvl w:val="0"/>
                <w:numId w:val="31"/>
              </w:numPr>
              <w:spacing w:after="0" w:line="240" w:lineRule="auto"/>
              <w:ind w:left="1080" w:firstLine="0"/>
              <w:textAlignment w:val="baseline"/>
              <w:rPr>
                <w:rFonts w:eastAsia="Times New Roman" w:cs="Poppins"/>
                <w:color w:val="auto"/>
                <w:sz w:val="22"/>
                <w:lang w:eastAsia="en-GB"/>
              </w:rPr>
            </w:pPr>
            <w:r w:rsidRPr="00134E39">
              <w:rPr>
                <w:rFonts w:eastAsia="Times New Roman" w:cs="Poppins"/>
                <w:color w:val="auto"/>
                <w:sz w:val="22"/>
                <w:lang w:val="en-US" w:eastAsia="en-GB"/>
              </w:rPr>
              <w:t>understanding of Photographic equipment and processes</w:t>
            </w:r>
            <w:r w:rsidRPr="00134E39">
              <w:rPr>
                <w:rFonts w:eastAsia="Times New Roman" w:cs="Poppins"/>
                <w:color w:val="auto"/>
                <w:sz w:val="22"/>
                <w:lang w:eastAsia="en-GB"/>
              </w:rPr>
              <w:t> </w:t>
            </w:r>
          </w:p>
          <w:p w14:paraId="68A78424" w14:textId="77777777" w:rsidR="00134E39" w:rsidRPr="00134E39" w:rsidRDefault="00134E39" w:rsidP="003E5697">
            <w:pPr>
              <w:numPr>
                <w:ilvl w:val="0"/>
                <w:numId w:val="32"/>
              </w:numPr>
              <w:spacing w:after="0" w:line="240" w:lineRule="auto"/>
              <w:ind w:left="1080" w:firstLine="0"/>
              <w:textAlignment w:val="baseline"/>
              <w:rPr>
                <w:rFonts w:eastAsia="Times New Roman" w:cs="Poppins"/>
                <w:color w:val="auto"/>
                <w:sz w:val="22"/>
                <w:lang w:eastAsia="en-GB"/>
              </w:rPr>
            </w:pPr>
            <w:r w:rsidRPr="00134E39">
              <w:rPr>
                <w:rFonts w:eastAsia="Times New Roman" w:cs="Poppins"/>
                <w:color w:val="auto"/>
                <w:sz w:val="22"/>
                <w:lang w:val="en-US" w:eastAsia="en-GB"/>
              </w:rPr>
              <w:t>experience of Textiles and mixed media Art</w:t>
            </w:r>
            <w:r w:rsidRPr="00134E39">
              <w:rPr>
                <w:rFonts w:eastAsia="Times New Roman" w:cs="Poppins"/>
                <w:color w:val="auto"/>
                <w:sz w:val="22"/>
                <w:lang w:eastAsia="en-GB"/>
              </w:rPr>
              <w:t> </w:t>
            </w:r>
          </w:p>
          <w:p w14:paraId="7D853E01" w14:textId="77777777" w:rsidR="00134E39" w:rsidRPr="00134E39" w:rsidRDefault="00134E39" w:rsidP="003E5697">
            <w:pPr>
              <w:numPr>
                <w:ilvl w:val="0"/>
                <w:numId w:val="33"/>
              </w:numPr>
              <w:spacing w:after="0" w:line="240" w:lineRule="auto"/>
              <w:ind w:left="1080" w:firstLine="0"/>
              <w:textAlignment w:val="baseline"/>
              <w:rPr>
                <w:rFonts w:eastAsia="Times New Roman" w:cs="Poppins"/>
                <w:color w:val="auto"/>
                <w:sz w:val="22"/>
                <w:lang w:eastAsia="en-GB"/>
              </w:rPr>
            </w:pPr>
            <w:r w:rsidRPr="00134E39">
              <w:rPr>
                <w:rFonts w:eastAsia="Times New Roman" w:cs="Poppins"/>
                <w:color w:val="auto"/>
                <w:sz w:val="22"/>
                <w:lang w:val="en-US" w:eastAsia="en-GB"/>
              </w:rPr>
              <w:t>knowledge of Art and design skills such as drawing</w:t>
            </w:r>
            <w:r w:rsidRPr="00134E39">
              <w:rPr>
                <w:rFonts w:eastAsia="Times New Roman" w:cs="Poppins"/>
                <w:color w:val="auto"/>
                <w:sz w:val="22"/>
                <w:lang w:eastAsia="en-GB"/>
              </w:rPr>
              <w:t> </w:t>
            </w:r>
          </w:p>
          <w:p w14:paraId="7BA89FE6" w14:textId="77777777" w:rsidR="00134E39" w:rsidRPr="00134E39" w:rsidRDefault="00134E39" w:rsidP="003E5697">
            <w:pPr>
              <w:numPr>
                <w:ilvl w:val="0"/>
                <w:numId w:val="34"/>
              </w:numPr>
              <w:spacing w:after="0" w:line="240" w:lineRule="auto"/>
              <w:ind w:left="1080" w:firstLine="0"/>
              <w:textAlignment w:val="baseline"/>
              <w:rPr>
                <w:rFonts w:eastAsia="Times New Roman" w:cs="Poppins"/>
                <w:color w:val="auto"/>
                <w:sz w:val="22"/>
                <w:lang w:eastAsia="en-GB"/>
              </w:rPr>
            </w:pPr>
            <w:r w:rsidRPr="00134E39">
              <w:rPr>
                <w:rFonts w:eastAsia="Times New Roman" w:cs="Poppins"/>
                <w:color w:val="auto"/>
                <w:sz w:val="22"/>
                <w:lang w:val="en-US" w:eastAsia="en-GB"/>
              </w:rPr>
              <w:t>Ceramic and glazing understanding</w:t>
            </w:r>
            <w:r w:rsidRPr="00134E39">
              <w:rPr>
                <w:rFonts w:eastAsia="Times New Roman" w:cs="Poppins"/>
                <w:color w:val="auto"/>
                <w:sz w:val="22"/>
                <w:lang w:eastAsia="en-GB"/>
              </w:rPr>
              <w:t> </w:t>
            </w:r>
          </w:p>
          <w:p w14:paraId="0F0B3E5B" w14:textId="77777777" w:rsidR="00134E39" w:rsidRPr="00134E39" w:rsidRDefault="00134E39" w:rsidP="00134E39">
            <w:pPr>
              <w:spacing w:after="0" w:line="240" w:lineRule="auto"/>
              <w:ind w:left="360"/>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r>
      <w:tr w:rsidR="00134E39" w:rsidRPr="00134E39" w14:paraId="2764C991" w14:textId="77777777">
        <w:trPr>
          <w:trHeight w:val="3345"/>
        </w:trPr>
        <w:tc>
          <w:tcPr>
            <w:tcW w:w="1800" w:type="dxa"/>
            <w:tcBorders>
              <w:top w:val="single" w:sz="6" w:space="0" w:color="auto"/>
              <w:left w:val="single" w:sz="6" w:space="0" w:color="auto"/>
              <w:bottom w:val="single" w:sz="6" w:space="0" w:color="auto"/>
              <w:right w:val="single" w:sz="6" w:space="0" w:color="auto"/>
            </w:tcBorders>
            <w:hideMark/>
          </w:tcPr>
          <w:p w14:paraId="3DFBA3D1"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t>Skills &amp; abilities</w:t>
            </w:r>
            <w:r w:rsidRPr="00134E39">
              <w:rPr>
                <w:rFonts w:eastAsia="Times New Roman" w:cs="Poppins"/>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hideMark/>
          </w:tcPr>
          <w:p w14:paraId="79C86502" w14:textId="77777777" w:rsidR="00134E39" w:rsidRPr="00134E39" w:rsidRDefault="00134E39" w:rsidP="003E5697">
            <w:pPr>
              <w:numPr>
                <w:ilvl w:val="0"/>
                <w:numId w:val="35"/>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creative thinker/problem solver</w:t>
            </w:r>
            <w:r w:rsidRPr="00134E39">
              <w:rPr>
                <w:rFonts w:eastAsia="Times New Roman" w:cs="Poppins"/>
                <w:color w:val="auto"/>
                <w:sz w:val="22"/>
                <w:lang w:eastAsia="en-GB"/>
              </w:rPr>
              <w:t> </w:t>
            </w:r>
          </w:p>
          <w:p w14:paraId="17D806FF" w14:textId="77777777" w:rsidR="00134E39" w:rsidRPr="00134E39" w:rsidRDefault="00134E39" w:rsidP="003E5697">
            <w:pPr>
              <w:numPr>
                <w:ilvl w:val="0"/>
                <w:numId w:val="36"/>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excellent interpersonal skills</w:t>
            </w:r>
            <w:r w:rsidRPr="00134E39">
              <w:rPr>
                <w:rFonts w:eastAsia="Times New Roman" w:cs="Poppins"/>
                <w:color w:val="auto"/>
                <w:sz w:val="22"/>
                <w:lang w:eastAsia="en-GB"/>
              </w:rPr>
              <w:t> </w:t>
            </w:r>
          </w:p>
          <w:p w14:paraId="5591357C" w14:textId="77777777" w:rsidR="00134E39" w:rsidRPr="00134E39" w:rsidRDefault="00134E39" w:rsidP="003E5697">
            <w:pPr>
              <w:numPr>
                <w:ilvl w:val="0"/>
                <w:numId w:val="37"/>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positive and enthusiastic </w:t>
            </w:r>
            <w:proofErr w:type="gramStart"/>
            <w:r w:rsidRPr="00134E39">
              <w:rPr>
                <w:rFonts w:eastAsia="Times New Roman" w:cs="Poppins"/>
                <w:color w:val="auto"/>
                <w:sz w:val="22"/>
                <w:lang w:val="en-US" w:eastAsia="en-GB"/>
              </w:rPr>
              <w:t>in</w:t>
            </w:r>
            <w:proofErr w:type="gramEnd"/>
            <w:r w:rsidRPr="00134E39">
              <w:rPr>
                <w:rFonts w:eastAsia="Times New Roman" w:cs="Poppins"/>
                <w:color w:val="auto"/>
                <w:sz w:val="22"/>
                <w:lang w:val="en-US" w:eastAsia="en-GB"/>
              </w:rPr>
              <w:t xml:space="preserve"> student support</w:t>
            </w:r>
            <w:r w:rsidRPr="00134E39">
              <w:rPr>
                <w:rFonts w:eastAsia="Times New Roman" w:cs="Poppins"/>
                <w:color w:val="auto"/>
                <w:sz w:val="22"/>
                <w:lang w:eastAsia="en-GB"/>
              </w:rPr>
              <w:t> </w:t>
            </w:r>
          </w:p>
          <w:p w14:paraId="3EBDAF83" w14:textId="77777777" w:rsidR="00134E39" w:rsidRPr="00134E39" w:rsidRDefault="00134E39" w:rsidP="003E5697">
            <w:pPr>
              <w:numPr>
                <w:ilvl w:val="0"/>
                <w:numId w:val="38"/>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work as an effective team member and apply given instructions</w:t>
            </w:r>
            <w:r w:rsidRPr="00134E39">
              <w:rPr>
                <w:rFonts w:eastAsia="Times New Roman" w:cs="Poppins"/>
                <w:color w:val="auto"/>
                <w:sz w:val="22"/>
                <w:lang w:eastAsia="en-GB"/>
              </w:rPr>
              <w:t> </w:t>
            </w:r>
          </w:p>
          <w:p w14:paraId="0E0309C9" w14:textId="77777777" w:rsidR="00134E39" w:rsidRPr="00134E39" w:rsidRDefault="00134E39" w:rsidP="003E5697">
            <w:pPr>
              <w:numPr>
                <w:ilvl w:val="0"/>
                <w:numId w:val="39"/>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able to apply written and verbal instructions to equipment</w:t>
            </w:r>
            <w:r w:rsidRPr="00134E39">
              <w:rPr>
                <w:rFonts w:eastAsia="Times New Roman" w:cs="Poppins"/>
                <w:color w:val="auto"/>
                <w:sz w:val="22"/>
                <w:lang w:eastAsia="en-GB"/>
              </w:rPr>
              <w:t> </w:t>
            </w:r>
          </w:p>
          <w:p w14:paraId="259B2BA7" w14:textId="77777777" w:rsidR="00134E39" w:rsidRPr="00134E39" w:rsidRDefault="00134E39" w:rsidP="003E5697">
            <w:pPr>
              <w:numPr>
                <w:ilvl w:val="0"/>
                <w:numId w:val="40"/>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practical skills, such as cleaning and maintenance </w:t>
            </w:r>
            <w:r w:rsidRPr="00134E39">
              <w:rPr>
                <w:rFonts w:eastAsia="Times New Roman" w:cs="Poppins"/>
                <w:color w:val="auto"/>
                <w:sz w:val="22"/>
                <w:lang w:eastAsia="en-GB"/>
              </w:rPr>
              <w:t> </w:t>
            </w:r>
          </w:p>
          <w:p w14:paraId="4CE67205" w14:textId="77777777" w:rsidR="00134E39" w:rsidRPr="00134E39" w:rsidRDefault="00134E39" w:rsidP="003E5697">
            <w:pPr>
              <w:numPr>
                <w:ilvl w:val="0"/>
                <w:numId w:val="41"/>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able to complete </w:t>
            </w:r>
            <w:proofErr w:type="gramStart"/>
            <w:r w:rsidRPr="00134E39">
              <w:rPr>
                <w:rFonts w:eastAsia="Times New Roman" w:cs="Poppins"/>
                <w:color w:val="auto"/>
                <w:sz w:val="22"/>
                <w:lang w:val="en-US" w:eastAsia="en-GB"/>
              </w:rPr>
              <w:t>log books</w:t>
            </w:r>
            <w:proofErr w:type="gramEnd"/>
            <w:r w:rsidRPr="00134E39">
              <w:rPr>
                <w:rFonts w:eastAsia="Times New Roman" w:cs="Poppins"/>
                <w:color w:val="auto"/>
                <w:sz w:val="22"/>
                <w:lang w:val="en-US" w:eastAsia="en-GB"/>
              </w:rPr>
              <w:t>, records, such as health and safety checks</w:t>
            </w:r>
            <w:r w:rsidRPr="00134E39">
              <w:rPr>
                <w:rFonts w:eastAsia="Times New Roman" w:cs="Poppins"/>
                <w:color w:val="auto"/>
                <w:sz w:val="22"/>
                <w:lang w:eastAsia="en-GB"/>
              </w:rPr>
              <w:t> </w:t>
            </w:r>
          </w:p>
          <w:p w14:paraId="3FB1072D" w14:textId="77777777" w:rsidR="00134E39" w:rsidRPr="00134E39" w:rsidRDefault="00134E39" w:rsidP="003E5697">
            <w:pPr>
              <w:numPr>
                <w:ilvl w:val="0"/>
                <w:numId w:val="42"/>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lastRenderedPageBreak/>
              <w:t xml:space="preserve">able to </w:t>
            </w:r>
            <w:proofErr w:type="spellStart"/>
            <w:r w:rsidRPr="00134E39">
              <w:rPr>
                <w:rFonts w:eastAsia="Times New Roman" w:cs="Poppins"/>
                <w:color w:val="auto"/>
                <w:sz w:val="22"/>
                <w:lang w:val="en-US" w:eastAsia="en-GB"/>
              </w:rPr>
              <w:t>organise</w:t>
            </w:r>
            <w:proofErr w:type="spellEnd"/>
            <w:r w:rsidRPr="00134E39">
              <w:rPr>
                <w:rFonts w:eastAsia="Times New Roman" w:cs="Poppins"/>
                <w:color w:val="auto"/>
                <w:sz w:val="22"/>
                <w:lang w:val="en-US" w:eastAsia="en-GB"/>
              </w:rPr>
              <w:t>, plan and complete tasks   </w:t>
            </w:r>
            <w:r w:rsidRPr="00134E39">
              <w:rPr>
                <w:rFonts w:eastAsia="Times New Roman" w:cs="Poppins"/>
                <w:color w:val="auto"/>
                <w:sz w:val="22"/>
                <w:lang w:eastAsia="en-GB"/>
              </w:rPr>
              <w:t> </w:t>
            </w:r>
          </w:p>
          <w:p w14:paraId="056D2FA1" w14:textId="77777777" w:rsidR="00134E39" w:rsidRPr="00134E39" w:rsidRDefault="00134E39" w:rsidP="003E5697">
            <w:pPr>
              <w:numPr>
                <w:ilvl w:val="0"/>
                <w:numId w:val="43"/>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high personal standards and able to provide a role model for students and staff</w:t>
            </w:r>
            <w:r w:rsidRPr="00134E39">
              <w:rPr>
                <w:rFonts w:eastAsia="Times New Roman" w:cs="Poppins"/>
                <w:color w:val="auto"/>
                <w:sz w:val="22"/>
                <w:lang w:eastAsia="en-GB"/>
              </w:rPr>
              <w:t> </w:t>
            </w:r>
          </w:p>
          <w:p w14:paraId="48C8E4A4" w14:textId="77777777" w:rsidR="00134E39" w:rsidRPr="00134E39" w:rsidRDefault="00134E39" w:rsidP="003E5697">
            <w:pPr>
              <w:numPr>
                <w:ilvl w:val="0"/>
                <w:numId w:val="44"/>
              </w:numPr>
              <w:spacing w:after="0" w:line="240" w:lineRule="auto"/>
              <w:ind w:firstLine="0"/>
              <w:textAlignment w:val="baseline"/>
              <w:rPr>
                <w:rFonts w:eastAsia="Times New Roman" w:cs="Poppins"/>
                <w:color w:val="auto"/>
                <w:sz w:val="22"/>
                <w:lang w:eastAsia="en-GB"/>
              </w:rPr>
            </w:pPr>
            <w:r w:rsidRPr="00134E39">
              <w:rPr>
                <w:rFonts w:eastAsia="Times New Roman" w:cs="Poppins"/>
                <w:color w:val="000000"/>
                <w:sz w:val="22"/>
                <w:lang w:val="en-US" w:eastAsia="en-GB"/>
              </w:rPr>
              <w:t>seek support and advice when necessary</w:t>
            </w:r>
            <w:r w:rsidRPr="00134E39">
              <w:rPr>
                <w:rFonts w:eastAsia="Times New Roman" w:cs="Poppins"/>
                <w:color w:val="000000"/>
                <w:sz w:val="22"/>
                <w:lang w:eastAsia="en-GB"/>
              </w:rPr>
              <w:t> </w:t>
            </w:r>
          </w:p>
          <w:p w14:paraId="5DF84769" w14:textId="77777777" w:rsidR="00134E39" w:rsidRPr="00134E39" w:rsidRDefault="00134E39" w:rsidP="003E5697">
            <w:pPr>
              <w:numPr>
                <w:ilvl w:val="0"/>
                <w:numId w:val="45"/>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willingness to develop own understanding through advice and training</w:t>
            </w:r>
            <w:r w:rsidRPr="00134E39">
              <w:rPr>
                <w:rFonts w:eastAsia="Times New Roman" w:cs="Poppins"/>
                <w:color w:val="auto"/>
                <w:sz w:val="22"/>
                <w:lang w:eastAsia="en-GB"/>
              </w:rPr>
              <w:t> </w:t>
            </w:r>
          </w:p>
          <w:p w14:paraId="18D86D33" w14:textId="77777777" w:rsidR="00134E39" w:rsidRPr="00134E39" w:rsidRDefault="00134E39" w:rsidP="003E5697">
            <w:pPr>
              <w:numPr>
                <w:ilvl w:val="0"/>
                <w:numId w:val="46"/>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think clearly in emergency situations</w:t>
            </w:r>
            <w:r w:rsidRPr="00134E39">
              <w:rPr>
                <w:rFonts w:eastAsia="Times New Roman" w:cs="Poppins"/>
                <w:color w:val="auto"/>
                <w:sz w:val="22"/>
                <w:lang w:eastAsia="en-GB"/>
              </w:rPr>
              <w:t> </w:t>
            </w:r>
          </w:p>
          <w:p w14:paraId="41E20024" w14:textId="77777777" w:rsidR="00134E39" w:rsidRPr="00134E39" w:rsidRDefault="00134E39" w:rsidP="00134E39">
            <w:pPr>
              <w:spacing w:after="0" w:line="240" w:lineRule="auto"/>
              <w:ind w:left="360"/>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c>
          <w:tcPr>
            <w:tcW w:w="3255" w:type="dxa"/>
            <w:tcBorders>
              <w:top w:val="single" w:sz="6" w:space="0" w:color="auto"/>
              <w:left w:val="single" w:sz="6" w:space="0" w:color="auto"/>
              <w:bottom w:val="single" w:sz="6" w:space="0" w:color="auto"/>
              <w:right w:val="single" w:sz="6" w:space="0" w:color="auto"/>
            </w:tcBorders>
            <w:hideMark/>
          </w:tcPr>
          <w:p w14:paraId="162C2AEA" w14:textId="77777777" w:rsidR="00134E39" w:rsidRPr="00134E39" w:rsidRDefault="00134E39" w:rsidP="003E5697">
            <w:pPr>
              <w:numPr>
                <w:ilvl w:val="0"/>
                <w:numId w:val="47"/>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lastRenderedPageBreak/>
              <w:t>Woodwork skills</w:t>
            </w:r>
            <w:r w:rsidRPr="00134E39">
              <w:rPr>
                <w:rFonts w:eastAsia="Times New Roman" w:cs="Poppins"/>
                <w:color w:val="auto"/>
                <w:sz w:val="22"/>
                <w:lang w:eastAsia="en-GB"/>
              </w:rPr>
              <w:t> </w:t>
            </w:r>
          </w:p>
          <w:p w14:paraId="37771193" w14:textId="77777777" w:rsidR="00134E39" w:rsidRPr="00134E39" w:rsidRDefault="00134E39" w:rsidP="003E5697">
            <w:pPr>
              <w:numPr>
                <w:ilvl w:val="0"/>
                <w:numId w:val="48"/>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Laser cutting skills</w:t>
            </w:r>
            <w:r w:rsidRPr="00134E39">
              <w:rPr>
                <w:rFonts w:eastAsia="Times New Roman" w:cs="Poppins"/>
                <w:color w:val="auto"/>
                <w:sz w:val="22"/>
                <w:lang w:eastAsia="en-GB"/>
              </w:rPr>
              <w:t> </w:t>
            </w:r>
          </w:p>
          <w:p w14:paraId="6DEA0193" w14:textId="77777777" w:rsidR="00134E39" w:rsidRPr="00134E39" w:rsidRDefault="00134E39" w:rsidP="003E5697">
            <w:pPr>
              <w:numPr>
                <w:ilvl w:val="0"/>
                <w:numId w:val="49"/>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Photography skills</w:t>
            </w:r>
            <w:r w:rsidRPr="00134E39">
              <w:rPr>
                <w:rFonts w:eastAsia="Times New Roman" w:cs="Poppins"/>
                <w:color w:val="auto"/>
                <w:sz w:val="22"/>
                <w:lang w:eastAsia="en-GB"/>
              </w:rPr>
              <w:t> </w:t>
            </w:r>
          </w:p>
          <w:p w14:paraId="454B680D" w14:textId="77777777" w:rsidR="00134E39" w:rsidRPr="00134E39" w:rsidRDefault="00134E39" w:rsidP="003E5697">
            <w:pPr>
              <w:numPr>
                <w:ilvl w:val="0"/>
                <w:numId w:val="50"/>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Textiles skills such as free machine embroidery</w:t>
            </w:r>
            <w:r w:rsidRPr="00134E39">
              <w:rPr>
                <w:rFonts w:eastAsia="Times New Roman" w:cs="Poppins"/>
                <w:color w:val="auto"/>
                <w:sz w:val="22"/>
                <w:lang w:eastAsia="en-GB"/>
              </w:rPr>
              <w:t> </w:t>
            </w:r>
          </w:p>
          <w:p w14:paraId="78E39A1A" w14:textId="77777777" w:rsidR="00134E39" w:rsidRPr="00134E39" w:rsidRDefault="00134E39" w:rsidP="003E5697">
            <w:pPr>
              <w:numPr>
                <w:ilvl w:val="0"/>
                <w:numId w:val="51"/>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Printmaking skills such as etching and screen printing </w:t>
            </w:r>
            <w:r w:rsidRPr="00134E39">
              <w:rPr>
                <w:rFonts w:eastAsia="Times New Roman" w:cs="Poppins"/>
                <w:color w:val="auto"/>
                <w:sz w:val="22"/>
                <w:lang w:eastAsia="en-GB"/>
              </w:rPr>
              <w:t> </w:t>
            </w:r>
          </w:p>
          <w:p w14:paraId="4E9BE06A" w14:textId="77777777" w:rsidR="00134E39" w:rsidRPr="00134E39" w:rsidRDefault="00134E39" w:rsidP="003E5697">
            <w:pPr>
              <w:numPr>
                <w:ilvl w:val="0"/>
                <w:numId w:val="52"/>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 xml:space="preserve">Accomplished in a range of Art and </w:t>
            </w:r>
            <w:r w:rsidRPr="00134E39">
              <w:rPr>
                <w:rFonts w:eastAsia="Times New Roman" w:cs="Poppins"/>
                <w:color w:val="auto"/>
                <w:sz w:val="22"/>
                <w:lang w:val="en-US" w:eastAsia="en-GB"/>
              </w:rPr>
              <w:lastRenderedPageBreak/>
              <w:t>Photography processes</w:t>
            </w:r>
            <w:r w:rsidRPr="00134E39">
              <w:rPr>
                <w:rFonts w:eastAsia="Times New Roman" w:cs="Poppins"/>
                <w:color w:val="auto"/>
                <w:sz w:val="22"/>
                <w:lang w:eastAsia="en-GB"/>
              </w:rPr>
              <w:t> </w:t>
            </w:r>
          </w:p>
          <w:p w14:paraId="4CFD1DD8" w14:textId="77777777" w:rsidR="00134E39" w:rsidRPr="00134E39" w:rsidRDefault="00134E39" w:rsidP="003E5697">
            <w:pPr>
              <w:numPr>
                <w:ilvl w:val="0"/>
                <w:numId w:val="53"/>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Ceramic and glazing skills</w:t>
            </w:r>
            <w:r w:rsidRPr="00134E39">
              <w:rPr>
                <w:rFonts w:eastAsia="Times New Roman" w:cs="Poppins"/>
                <w:color w:val="auto"/>
                <w:sz w:val="22"/>
                <w:lang w:eastAsia="en-GB"/>
              </w:rPr>
              <w:t> </w:t>
            </w:r>
          </w:p>
          <w:p w14:paraId="256ED16B" w14:textId="77777777" w:rsidR="00134E39" w:rsidRPr="00134E39" w:rsidRDefault="00134E39" w:rsidP="00134E39">
            <w:pPr>
              <w:spacing w:after="0" w:line="240" w:lineRule="auto"/>
              <w:ind w:left="360"/>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r>
      <w:tr w:rsidR="00134E39" w:rsidRPr="00134E39" w14:paraId="049C114E" w14:textId="77777777">
        <w:trPr>
          <w:trHeight w:val="1470"/>
        </w:trPr>
        <w:tc>
          <w:tcPr>
            <w:tcW w:w="1800" w:type="dxa"/>
            <w:tcBorders>
              <w:top w:val="single" w:sz="6" w:space="0" w:color="auto"/>
              <w:left w:val="single" w:sz="6" w:space="0" w:color="auto"/>
              <w:bottom w:val="single" w:sz="6" w:space="0" w:color="auto"/>
              <w:right w:val="single" w:sz="6" w:space="0" w:color="auto"/>
            </w:tcBorders>
            <w:hideMark/>
          </w:tcPr>
          <w:p w14:paraId="60959564"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b/>
                <w:bCs/>
                <w:color w:val="auto"/>
                <w:sz w:val="22"/>
                <w:lang w:val="en-US" w:eastAsia="en-GB"/>
              </w:rPr>
              <w:lastRenderedPageBreak/>
              <w:t>Personal qualities</w:t>
            </w:r>
            <w:r w:rsidRPr="00134E39">
              <w:rPr>
                <w:rFonts w:eastAsia="Times New Roman" w:cs="Poppins"/>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hideMark/>
          </w:tcPr>
          <w:p w14:paraId="659115BC" w14:textId="77777777" w:rsidR="00134E39" w:rsidRPr="00134E39" w:rsidRDefault="00134E39" w:rsidP="003E5697">
            <w:pPr>
              <w:numPr>
                <w:ilvl w:val="0"/>
                <w:numId w:val="54"/>
              </w:numPr>
              <w:spacing w:after="0" w:line="240" w:lineRule="auto"/>
              <w:ind w:firstLine="0"/>
              <w:textAlignment w:val="baseline"/>
              <w:rPr>
                <w:rFonts w:eastAsia="Times New Roman" w:cs="Poppins"/>
                <w:color w:val="auto"/>
                <w:sz w:val="22"/>
                <w:lang w:eastAsia="en-GB"/>
              </w:rPr>
            </w:pPr>
            <w:proofErr w:type="gramStart"/>
            <w:r w:rsidRPr="00134E39">
              <w:rPr>
                <w:rFonts w:eastAsia="Times New Roman" w:cs="Poppins"/>
                <w:color w:val="auto"/>
                <w:sz w:val="22"/>
                <w:lang w:val="en-US" w:eastAsia="en-GB"/>
              </w:rPr>
              <w:t>enjoyment in</w:t>
            </w:r>
            <w:proofErr w:type="gramEnd"/>
            <w:r w:rsidRPr="00134E39">
              <w:rPr>
                <w:rFonts w:eastAsia="Times New Roman" w:cs="Poppins"/>
                <w:color w:val="auto"/>
                <w:sz w:val="22"/>
                <w:lang w:val="en-US" w:eastAsia="en-GB"/>
              </w:rPr>
              <w:t xml:space="preserve"> working with young people and families</w:t>
            </w:r>
            <w:r w:rsidRPr="00134E39">
              <w:rPr>
                <w:rFonts w:eastAsia="Times New Roman" w:cs="Poppins"/>
                <w:color w:val="auto"/>
                <w:sz w:val="22"/>
                <w:lang w:eastAsia="en-GB"/>
              </w:rPr>
              <w:t> </w:t>
            </w:r>
          </w:p>
          <w:p w14:paraId="09FBC988" w14:textId="77777777" w:rsidR="00134E39" w:rsidRPr="00134E39" w:rsidRDefault="00134E39" w:rsidP="003E5697">
            <w:pPr>
              <w:numPr>
                <w:ilvl w:val="0"/>
                <w:numId w:val="55"/>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an excellent record of attendance and punctuality</w:t>
            </w:r>
            <w:r w:rsidRPr="00134E39">
              <w:rPr>
                <w:rFonts w:eastAsia="Times New Roman" w:cs="Poppins"/>
                <w:color w:val="auto"/>
                <w:sz w:val="22"/>
                <w:lang w:eastAsia="en-GB"/>
              </w:rPr>
              <w:t> </w:t>
            </w:r>
          </w:p>
          <w:p w14:paraId="1B6F2007" w14:textId="77777777" w:rsidR="00134E39" w:rsidRPr="00134E39" w:rsidRDefault="00134E39" w:rsidP="003E5697">
            <w:pPr>
              <w:numPr>
                <w:ilvl w:val="0"/>
                <w:numId w:val="56"/>
              </w:numPr>
              <w:spacing w:after="0" w:line="240" w:lineRule="auto"/>
              <w:ind w:firstLine="0"/>
              <w:textAlignment w:val="baseline"/>
              <w:rPr>
                <w:rFonts w:eastAsia="Times New Roman" w:cs="Poppins"/>
                <w:color w:val="auto"/>
                <w:sz w:val="22"/>
                <w:lang w:eastAsia="en-GB"/>
              </w:rPr>
            </w:pPr>
            <w:proofErr w:type="spellStart"/>
            <w:r w:rsidRPr="00134E39">
              <w:rPr>
                <w:rFonts w:eastAsia="Times New Roman" w:cs="Poppins"/>
                <w:color w:val="auto"/>
                <w:sz w:val="22"/>
                <w:lang w:val="en-US" w:eastAsia="en-GB"/>
              </w:rPr>
              <w:t>prioritise</w:t>
            </w:r>
            <w:proofErr w:type="spellEnd"/>
            <w:r w:rsidRPr="00134E39">
              <w:rPr>
                <w:rFonts w:eastAsia="Times New Roman" w:cs="Poppins"/>
                <w:color w:val="auto"/>
                <w:sz w:val="22"/>
                <w:lang w:val="en-US" w:eastAsia="en-GB"/>
              </w:rPr>
              <w:t xml:space="preserve"> and manage own time effectively</w:t>
            </w:r>
            <w:r w:rsidRPr="00134E39">
              <w:rPr>
                <w:rFonts w:eastAsia="Times New Roman" w:cs="Poppins"/>
                <w:color w:val="auto"/>
                <w:sz w:val="22"/>
                <w:lang w:eastAsia="en-GB"/>
              </w:rPr>
              <w:t> </w:t>
            </w:r>
          </w:p>
          <w:p w14:paraId="112C7A2C" w14:textId="77777777" w:rsidR="00134E39" w:rsidRPr="00134E39" w:rsidRDefault="00134E39" w:rsidP="003E5697">
            <w:pPr>
              <w:numPr>
                <w:ilvl w:val="0"/>
                <w:numId w:val="57"/>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reliability, integrity and stamina</w:t>
            </w:r>
            <w:r w:rsidRPr="00134E39">
              <w:rPr>
                <w:rFonts w:eastAsia="Times New Roman" w:cs="Poppins"/>
                <w:color w:val="auto"/>
                <w:sz w:val="22"/>
                <w:lang w:eastAsia="en-GB"/>
              </w:rPr>
              <w:t> </w:t>
            </w:r>
          </w:p>
          <w:p w14:paraId="7257A45A" w14:textId="77777777" w:rsidR="00134E39" w:rsidRPr="00134E39" w:rsidRDefault="00134E39" w:rsidP="003E5697">
            <w:pPr>
              <w:numPr>
                <w:ilvl w:val="0"/>
                <w:numId w:val="58"/>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respect confidentiality</w:t>
            </w:r>
            <w:r w:rsidRPr="00134E39">
              <w:rPr>
                <w:rFonts w:eastAsia="Times New Roman" w:cs="Poppins"/>
                <w:color w:val="auto"/>
                <w:sz w:val="22"/>
                <w:lang w:eastAsia="en-GB"/>
              </w:rPr>
              <w:t> </w:t>
            </w:r>
          </w:p>
          <w:p w14:paraId="2748FDA5" w14:textId="77777777" w:rsidR="00134E39" w:rsidRPr="00134E39" w:rsidRDefault="00134E39" w:rsidP="003E5697">
            <w:pPr>
              <w:numPr>
                <w:ilvl w:val="0"/>
                <w:numId w:val="59"/>
              </w:numPr>
              <w:spacing w:after="0" w:line="240" w:lineRule="auto"/>
              <w:ind w:firstLine="0"/>
              <w:textAlignment w:val="baseline"/>
              <w:rPr>
                <w:rFonts w:eastAsia="Times New Roman" w:cs="Poppins"/>
                <w:color w:val="auto"/>
                <w:sz w:val="22"/>
                <w:lang w:eastAsia="en-GB"/>
              </w:rPr>
            </w:pPr>
            <w:r w:rsidRPr="00134E39">
              <w:rPr>
                <w:rFonts w:eastAsia="Times New Roman" w:cs="Poppins"/>
                <w:color w:val="auto"/>
                <w:sz w:val="22"/>
                <w:lang w:val="en-US" w:eastAsia="en-GB"/>
              </w:rPr>
              <w:t>enthusiastic</w:t>
            </w:r>
            <w:r w:rsidRPr="00134E39">
              <w:rPr>
                <w:rFonts w:eastAsia="Times New Roman" w:cs="Poppins"/>
                <w:color w:val="auto"/>
                <w:sz w:val="22"/>
                <w:lang w:eastAsia="en-GB"/>
              </w:rPr>
              <w:t> </w:t>
            </w:r>
          </w:p>
        </w:tc>
        <w:tc>
          <w:tcPr>
            <w:tcW w:w="3255" w:type="dxa"/>
            <w:tcBorders>
              <w:top w:val="single" w:sz="6" w:space="0" w:color="auto"/>
              <w:left w:val="single" w:sz="6" w:space="0" w:color="auto"/>
              <w:bottom w:val="single" w:sz="6" w:space="0" w:color="auto"/>
              <w:right w:val="single" w:sz="6" w:space="0" w:color="auto"/>
            </w:tcBorders>
            <w:hideMark/>
          </w:tcPr>
          <w:p w14:paraId="36375A9D" w14:textId="77777777" w:rsidR="00134E39" w:rsidRPr="00134E39" w:rsidRDefault="00134E39" w:rsidP="00134E39">
            <w:pPr>
              <w:spacing w:after="0" w:line="240" w:lineRule="auto"/>
              <w:textAlignment w:val="baseline"/>
              <w:rPr>
                <w:rFonts w:eastAsia="Times New Roman" w:cs="Poppins"/>
                <w:color w:val="auto"/>
                <w:sz w:val="24"/>
                <w:szCs w:val="24"/>
                <w:lang w:eastAsia="en-GB"/>
              </w:rPr>
            </w:pPr>
            <w:r w:rsidRPr="00134E39">
              <w:rPr>
                <w:rFonts w:eastAsia="Times New Roman" w:cs="Poppins"/>
                <w:color w:val="auto"/>
                <w:sz w:val="22"/>
                <w:lang w:eastAsia="en-GB"/>
              </w:rPr>
              <w:t> </w:t>
            </w:r>
          </w:p>
        </w:tc>
      </w:tr>
    </w:tbl>
    <w:p w14:paraId="4F1F7F53" w14:textId="17726C7D" w:rsidR="00761804" w:rsidRPr="00134E39" w:rsidRDefault="00761804" w:rsidP="00E5488E">
      <w:pPr>
        <w:rPr>
          <w:lang w:val="en-US"/>
        </w:rPr>
      </w:pPr>
    </w:p>
    <w:sectPr w:rsidR="00761804" w:rsidRPr="00134E39" w:rsidSect="00E5488E">
      <w:headerReference w:type="default" r:id="rId11"/>
      <w:footerReference w:type="default" r:id="rId12"/>
      <w:headerReference w:type="first" r:id="rId13"/>
      <w:pgSz w:w="11906" w:h="16838"/>
      <w:pgMar w:top="2155" w:right="794" w:bottom="1814" w:left="794" w:header="675"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A04F" w14:textId="77777777" w:rsidR="00A668C0" w:rsidRDefault="00A668C0" w:rsidP="00384333">
      <w:pPr>
        <w:spacing w:after="0" w:line="240" w:lineRule="auto"/>
      </w:pPr>
      <w:r>
        <w:separator/>
      </w:r>
    </w:p>
  </w:endnote>
  <w:endnote w:type="continuationSeparator" w:id="0">
    <w:p w14:paraId="6AEF2470" w14:textId="77777777" w:rsidR="00A668C0" w:rsidRDefault="00A668C0" w:rsidP="00384333">
      <w:pPr>
        <w:spacing w:after="0" w:line="240" w:lineRule="auto"/>
      </w:pPr>
      <w:r>
        <w:continuationSeparator/>
      </w:r>
    </w:p>
  </w:endnote>
  <w:endnote w:type="continuationNotice" w:id="1">
    <w:p w14:paraId="3E5B9BEB" w14:textId="77777777" w:rsidR="00A668C0" w:rsidRDefault="00A668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he Seasons">
    <w:altName w:val="Calibri"/>
    <w:panose1 w:val="00000000000000000000"/>
    <w:charset w:val="4D"/>
    <w:family w:val="auto"/>
    <w:notTrueType/>
    <w:pitch w:val="variable"/>
    <w:sig w:usb0="A000005F" w:usb1="0000004A"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00EF" w14:textId="77777777" w:rsidR="00E5488E" w:rsidRDefault="00E5488E" w:rsidP="00E5488E">
    <w:pPr>
      <w:pStyle w:val="Footer"/>
      <w:jc w:val="center"/>
    </w:pPr>
    <w:r>
      <w:t xml:space="preserve">The Maltings, </w:t>
    </w:r>
    <w:r w:rsidRPr="29CEAA8A">
      <w:t>Maltings Road, Halifax, HX2 0TJ</w:t>
    </w:r>
  </w:p>
  <w:p w14:paraId="7ED38DD0" w14:textId="77777777" w:rsidR="00E5488E" w:rsidRDefault="00E5488E" w:rsidP="00E5488E">
    <w:pPr>
      <w:pStyle w:val="Footer"/>
      <w:spacing w:line="360" w:lineRule="auto"/>
      <w:jc w:val="center"/>
    </w:pPr>
    <w:r w:rsidRPr="29CEAA8A">
      <w:t>01422 300024 | contactus@trinitymat.org | trinitymat.org</w:t>
    </w:r>
  </w:p>
  <w:p w14:paraId="5D237404" w14:textId="7DF5CE84" w:rsidR="00542BBB" w:rsidRPr="00E5488E" w:rsidRDefault="00E5488E" w:rsidP="00E5488E">
    <w:pPr>
      <w:pStyle w:val="Footer"/>
      <w:jc w:val="center"/>
    </w:pPr>
    <w:r w:rsidRPr="29CEAA8A">
      <w:t>Registered in England | Company no: 6897239 | VAT Reg no: 257 1209 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7FDB2" w14:textId="77777777" w:rsidR="00A668C0" w:rsidRDefault="00A668C0" w:rsidP="00384333">
      <w:pPr>
        <w:spacing w:after="0" w:line="240" w:lineRule="auto"/>
      </w:pPr>
      <w:r>
        <w:separator/>
      </w:r>
    </w:p>
  </w:footnote>
  <w:footnote w:type="continuationSeparator" w:id="0">
    <w:p w14:paraId="724199B8" w14:textId="77777777" w:rsidR="00A668C0" w:rsidRDefault="00A668C0" w:rsidP="00384333">
      <w:pPr>
        <w:spacing w:after="0" w:line="240" w:lineRule="auto"/>
      </w:pPr>
      <w:r>
        <w:continuationSeparator/>
      </w:r>
    </w:p>
  </w:footnote>
  <w:footnote w:type="continuationNotice" w:id="1">
    <w:p w14:paraId="46904313" w14:textId="77777777" w:rsidR="00A668C0" w:rsidRDefault="00A668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8E67" w14:textId="77777777" w:rsidR="006F4F63" w:rsidRDefault="006F4F63" w:rsidP="00A35744">
    <w:pPr>
      <w:pStyle w:val="Header"/>
      <w:jc w:val="right"/>
    </w:pPr>
  </w:p>
  <w:p w14:paraId="61ABD7EA" w14:textId="77777777" w:rsidR="00542BBB" w:rsidRPr="00A35744" w:rsidRDefault="00A35744" w:rsidP="00A35744">
    <w:pPr>
      <w:pStyle w:val="Header"/>
      <w:jc w:val="right"/>
    </w:pPr>
    <w:r w:rsidRPr="00710D65">
      <w:rPr>
        <w:rFonts w:cs="Poppins"/>
        <w:noProof/>
        <w:color w:val="232426"/>
      </w:rPr>
      <w:drawing>
        <wp:inline distT="0" distB="0" distL="0" distR="0" wp14:anchorId="76C1F0D8" wp14:editId="0941896E">
          <wp:extent cx="347345" cy="347345"/>
          <wp:effectExtent l="0" t="0" r="0" b="0"/>
          <wp:docPr id="885300767" name="Picture 1">
            <a:extLst xmlns:a="http://schemas.openxmlformats.org/drawingml/2006/main">
              <a:ext uri="{FF2B5EF4-FFF2-40B4-BE49-F238E27FC236}">
                <a16:creationId xmlns:a16="http://schemas.microsoft.com/office/drawing/2014/main" id="{368E6027-F410-4D96-90BF-F27B695A54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0076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7345" cy="3473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8046" w14:textId="68B8CF4E" w:rsidR="00542BBB" w:rsidRPr="00D20F2C" w:rsidRDefault="00D20F2C" w:rsidP="00D20F2C">
    <w:pPr>
      <w:pStyle w:val="Header"/>
    </w:pPr>
    <w:r>
      <w:rPr>
        <w:noProof/>
      </w:rPr>
      <w:drawing>
        <wp:anchor distT="0" distB="0" distL="114300" distR="114300" simplePos="0" relativeHeight="251658240" behindDoc="1" locked="0" layoutInCell="1" allowOverlap="1" wp14:anchorId="14F5C86B" wp14:editId="6C287EB0">
          <wp:simplePos x="0" y="0"/>
          <wp:positionH relativeFrom="column">
            <wp:posOffset>-485140</wp:posOffset>
          </wp:positionH>
          <wp:positionV relativeFrom="paragraph">
            <wp:posOffset>-428625</wp:posOffset>
          </wp:positionV>
          <wp:extent cx="7543800" cy="10675298"/>
          <wp:effectExtent l="0" t="0" r="0" b="5715"/>
          <wp:wrapNone/>
          <wp:docPr id="838407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07405" name="Picture 838407405"/>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52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0BD"/>
    <w:multiLevelType w:val="multilevel"/>
    <w:tmpl w:val="EB12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733B57"/>
    <w:multiLevelType w:val="multilevel"/>
    <w:tmpl w:val="62EEA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67299"/>
    <w:multiLevelType w:val="multilevel"/>
    <w:tmpl w:val="4CEC5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36458"/>
    <w:multiLevelType w:val="multilevel"/>
    <w:tmpl w:val="A610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D43245"/>
    <w:multiLevelType w:val="multilevel"/>
    <w:tmpl w:val="8A463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370545"/>
    <w:multiLevelType w:val="multilevel"/>
    <w:tmpl w:val="914E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6F3DDA"/>
    <w:multiLevelType w:val="multilevel"/>
    <w:tmpl w:val="444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353A78"/>
    <w:multiLevelType w:val="multilevel"/>
    <w:tmpl w:val="A940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330C3F"/>
    <w:multiLevelType w:val="multilevel"/>
    <w:tmpl w:val="0F2C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E8822D0"/>
    <w:multiLevelType w:val="multilevel"/>
    <w:tmpl w:val="95FEC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ECC5CF7"/>
    <w:multiLevelType w:val="multilevel"/>
    <w:tmpl w:val="9326B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BB1200"/>
    <w:multiLevelType w:val="multilevel"/>
    <w:tmpl w:val="560E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4D767F"/>
    <w:multiLevelType w:val="multilevel"/>
    <w:tmpl w:val="63EE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6E26C1"/>
    <w:multiLevelType w:val="multilevel"/>
    <w:tmpl w:val="E76C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F018B7"/>
    <w:multiLevelType w:val="multilevel"/>
    <w:tmpl w:val="B8C4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5067B1"/>
    <w:multiLevelType w:val="multilevel"/>
    <w:tmpl w:val="9014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78631E5"/>
    <w:multiLevelType w:val="multilevel"/>
    <w:tmpl w:val="C408E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1C2226"/>
    <w:multiLevelType w:val="hybridMultilevel"/>
    <w:tmpl w:val="91C0F0C8"/>
    <w:lvl w:ilvl="0" w:tplc="F24CDE3A">
      <w:start w:val="1"/>
      <w:numFmt w:val="decimal"/>
      <w:pStyle w:val="NumberedList"/>
      <w:lvlText w:val="%1."/>
      <w:lvlJc w:val="left"/>
      <w:pPr>
        <w:ind w:left="717"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A05679A"/>
    <w:multiLevelType w:val="multilevel"/>
    <w:tmpl w:val="7602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116A93"/>
    <w:multiLevelType w:val="multilevel"/>
    <w:tmpl w:val="BE82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375D40"/>
    <w:multiLevelType w:val="multilevel"/>
    <w:tmpl w:val="7980B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0932604"/>
    <w:multiLevelType w:val="multilevel"/>
    <w:tmpl w:val="44DA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F31CED"/>
    <w:multiLevelType w:val="multilevel"/>
    <w:tmpl w:val="DDFE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6A7247"/>
    <w:multiLevelType w:val="multilevel"/>
    <w:tmpl w:val="BD0E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1A13C9F"/>
    <w:multiLevelType w:val="hybridMultilevel"/>
    <w:tmpl w:val="78D2737E"/>
    <w:lvl w:ilvl="0" w:tplc="0D5AA6F8">
      <w:start w:val="1"/>
      <w:numFmt w:val="bullet"/>
      <w:pStyle w:val="CheckedList"/>
      <w:lvlText w:val="o"/>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40136C5"/>
    <w:multiLevelType w:val="multilevel"/>
    <w:tmpl w:val="D720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4BE2B6F"/>
    <w:multiLevelType w:val="multilevel"/>
    <w:tmpl w:val="E434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1F2534"/>
    <w:multiLevelType w:val="multilevel"/>
    <w:tmpl w:val="F67A2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B8466D5"/>
    <w:multiLevelType w:val="multilevel"/>
    <w:tmpl w:val="7A40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C8F0A5C"/>
    <w:multiLevelType w:val="multilevel"/>
    <w:tmpl w:val="4ABE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D047FE2"/>
    <w:multiLevelType w:val="multilevel"/>
    <w:tmpl w:val="8A32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0362A4B"/>
    <w:multiLevelType w:val="multilevel"/>
    <w:tmpl w:val="867A9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5592136"/>
    <w:multiLevelType w:val="multilevel"/>
    <w:tmpl w:val="A3D0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8604720"/>
    <w:multiLevelType w:val="multilevel"/>
    <w:tmpl w:val="A0D0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8A762B8"/>
    <w:multiLevelType w:val="multilevel"/>
    <w:tmpl w:val="F9724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AE260D"/>
    <w:multiLevelType w:val="multilevel"/>
    <w:tmpl w:val="E8D86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D8F1B0A"/>
    <w:multiLevelType w:val="multilevel"/>
    <w:tmpl w:val="0004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AF05BA"/>
    <w:multiLevelType w:val="multilevel"/>
    <w:tmpl w:val="BB4A8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FE37DA1"/>
    <w:multiLevelType w:val="multilevel"/>
    <w:tmpl w:val="AB16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078520E"/>
    <w:multiLevelType w:val="multilevel"/>
    <w:tmpl w:val="521ED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23157D2"/>
    <w:multiLevelType w:val="multilevel"/>
    <w:tmpl w:val="2252F044"/>
    <w:styleLink w:val="CurrentList1"/>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6CC1EED"/>
    <w:multiLevelType w:val="multilevel"/>
    <w:tmpl w:val="3642F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7924D19"/>
    <w:multiLevelType w:val="multilevel"/>
    <w:tmpl w:val="F90A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C880AA9"/>
    <w:multiLevelType w:val="multilevel"/>
    <w:tmpl w:val="54721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2D60031"/>
    <w:multiLevelType w:val="multilevel"/>
    <w:tmpl w:val="1760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5E3B9F"/>
    <w:multiLevelType w:val="multilevel"/>
    <w:tmpl w:val="FC20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9ED7868"/>
    <w:multiLevelType w:val="multilevel"/>
    <w:tmpl w:val="111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BB37786"/>
    <w:multiLevelType w:val="multilevel"/>
    <w:tmpl w:val="36E2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C4A10CF"/>
    <w:multiLevelType w:val="multilevel"/>
    <w:tmpl w:val="2472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C861CFC"/>
    <w:multiLevelType w:val="multilevel"/>
    <w:tmpl w:val="2F32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2322606"/>
    <w:multiLevelType w:val="multilevel"/>
    <w:tmpl w:val="C9240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45C31A8"/>
    <w:multiLevelType w:val="multilevel"/>
    <w:tmpl w:val="9138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4F249F5"/>
    <w:multiLevelType w:val="hybridMultilevel"/>
    <w:tmpl w:val="B3B22794"/>
    <w:lvl w:ilvl="0" w:tplc="AE8A6CBC">
      <w:start w:val="1"/>
      <w:numFmt w:val="bullet"/>
      <w:pStyle w:val="BulletPoin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5E63C03"/>
    <w:multiLevelType w:val="multilevel"/>
    <w:tmpl w:val="ED20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61B3F0C"/>
    <w:multiLevelType w:val="multilevel"/>
    <w:tmpl w:val="E82A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8B216E1"/>
    <w:multiLevelType w:val="multilevel"/>
    <w:tmpl w:val="DE20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A1F5BBB"/>
    <w:multiLevelType w:val="multilevel"/>
    <w:tmpl w:val="A7AC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D852D3C"/>
    <w:multiLevelType w:val="multilevel"/>
    <w:tmpl w:val="3966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DB43B1D"/>
    <w:multiLevelType w:val="multilevel"/>
    <w:tmpl w:val="0DC2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1895959">
    <w:abstractNumId w:val="17"/>
  </w:num>
  <w:num w:numId="2" w16cid:durableId="1666936172">
    <w:abstractNumId w:val="24"/>
  </w:num>
  <w:num w:numId="3" w16cid:durableId="1718894001">
    <w:abstractNumId w:val="40"/>
  </w:num>
  <w:num w:numId="4" w16cid:durableId="1831217881">
    <w:abstractNumId w:val="52"/>
  </w:num>
  <w:num w:numId="5" w16cid:durableId="1701783426">
    <w:abstractNumId w:val="23"/>
  </w:num>
  <w:num w:numId="6" w16cid:durableId="1585409111">
    <w:abstractNumId w:val="36"/>
  </w:num>
  <w:num w:numId="7" w16cid:durableId="1847284099">
    <w:abstractNumId w:val="6"/>
  </w:num>
  <w:num w:numId="8" w16cid:durableId="443617025">
    <w:abstractNumId w:val="31"/>
  </w:num>
  <w:num w:numId="9" w16cid:durableId="416363247">
    <w:abstractNumId w:val="41"/>
  </w:num>
  <w:num w:numId="10" w16cid:durableId="828444523">
    <w:abstractNumId w:val="29"/>
  </w:num>
  <w:num w:numId="11" w16cid:durableId="1732733321">
    <w:abstractNumId w:val="25"/>
  </w:num>
  <w:num w:numId="12" w16cid:durableId="2111005619">
    <w:abstractNumId w:val="8"/>
  </w:num>
  <w:num w:numId="13" w16cid:durableId="1758668643">
    <w:abstractNumId w:val="5"/>
  </w:num>
  <w:num w:numId="14" w16cid:durableId="1422412493">
    <w:abstractNumId w:val="20"/>
  </w:num>
  <w:num w:numId="15" w16cid:durableId="1526483201">
    <w:abstractNumId w:val="39"/>
  </w:num>
  <w:num w:numId="16" w16cid:durableId="2003387673">
    <w:abstractNumId w:val="56"/>
  </w:num>
  <w:num w:numId="17" w16cid:durableId="2011175644">
    <w:abstractNumId w:val="12"/>
  </w:num>
  <w:num w:numId="18" w16cid:durableId="1529756827">
    <w:abstractNumId w:val="34"/>
  </w:num>
  <w:num w:numId="19" w16cid:durableId="131489565">
    <w:abstractNumId w:val="37"/>
  </w:num>
  <w:num w:numId="20" w16cid:durableId="1532382336">
    <w:abstractNumId w:val="21"/>
  </w:num>
  <w:num w:numId="21" w16cid:durableId="1869828469">
    <w:abstractNumId w:val="14"/>
  </w:num>
  <w:num w:numId="22" w16cid:durableId="189027650">
    <w:abstractNumId w:val="35"/>
  </w:num>
  <w:num w:numId="23" w16cid:durableId="1919972751">
    <w:abstractNumId w:val="0"/>
  </w:num>
  <w:num w:numId="24" w16cid:durableId="1422481983">
    <w:abstractNumId w:val="30"/>
  </w:num>
  <w:num w:numId="25" w16cid:durableId="140777961">
    <w:abstractNumId w:val="50"/>
  </w:num>
  <w:num w:numId="26" w16cid:durableId="510878711">
    <w:abstractNumId w:val="27"/>
  </w:num>
  <w:num w:numId="27" w16cid:durableId="1057243139">
    <w:abstractNumId w:val="28"/>
  </w:num>
  <w:num w:numId="28" w16cid:durableId="94402644">
    <w:abstractNumId w:val="57"/>
  </w:num>
  <w:num w:numId="29" w16cid:durableId="1672638610">
    <w:abstractNumId w:val="10"/>
  </w:num>
  <w:num w:numId="30" w16cid:durableId="587275796">
    <w:abstractNumId w:val="38"/>
  </w:num>
  <w:num w:numId="31" w16cid:durableId="1718238892">
    <w:abstractNumId w:val="9"/>
  </w:num>
  <w:num w:numId="32" w16cid:durableId="1454053595">
    <w:abstractNumId w:val="11"/>
  </w:num>
  <w:num w:numId="33" w16cid:durableId="558319894">
    <w:abstractNumId w:val="26"/>
  </w:num>
  <w:num w:numId="34" w16cid:durableId="2024090517">
    <w:abstractNumId w:val="15"/>
  </w:num>
  <w:num w:numId="35" w16cid:durableId="97483123">
    <w:abstractNumId w:val="19"/>
  </w:num>
  <w:num w:numId="36" w16cid:durableId="1480001036">
    <w:abstractNumId w:val="7"/>
  </w:num>
  <w:num w:numId="37" w16cid:durableId="1253467419">
    <w:abstractNumId w:val="18"/>
  </w:num>
  <w:num w:numId="38" w16cid:durableId="1384863484">
    <w:abstractNumId w:val="55"/>
  </w:num>
  <w:num w:numId="39" w16cid:durableId="1807577322">
    <w:abstractNumId w:val="32"/>
  </w:num>
  <w:num w:numId="40" w16cid:durableId="1584531585">
    <w:abstractNumId w:val="13"/>
  </w:num>
  <w:num w:numId="41" w16cid:durableId="1566448582">
    <w:abstractNumId w:val="44"/>
  </w:num>
  <w:num w:numId="42" w16cid:durableId="667055722">
    <w:abstractNumId w:val="22"/>
  </w:num>
  <w:num w:numId="43" w16cid:durableId="2000420942">
    <w:abstractNumId w:val="3"/>
  </w:num>
  <w:num w:numId="44" w16cid:durableId="149685484">
    <w:abstractNumId w:val="47"/>
  </w:num>
  <w:num w:numId="45" w16cid:durableId="573121795">
    <w:abstractNumId w:val="2"/>
  </w:num>
  <w:num w:numId="46" w16cid:durableId="1438677796">
    <w:abstractNumId w:val="16"/>
  </w:num>
  <w:num w:numId="47" w16cid:durableId="1153834075">
    <w:abstractNumId w:val="42"/>
  </w:num>
  <w:num w:numId="48" w16cid:durableId="98188124">
    <w:abstractNumId w:val="53"/>
  </w:num>
  <w:num w:numId="49" w16cid:durableId="431049658">
    <w:abstractNumId w:val="49"/>
  </w:num>
  <w:num w:numId="50" w16cid:durableId="648748036">
    <w:abstractNumId w:val="51"/>
  </w:num>
  <w:num w:numId="51" w16cid:durableId="2057730479">
    <w:abstractNumId w:val="46"/>
  </w:num>
  <w:num w:numId="52" w16cid:durableId="2112240103">
    <w:abstractNumId w:val="54"/>
  </w:num>
  <w:num w:numId="53" w16cid:durableId="567377867">
    <w:abstractNumId w:val="1"/>
  </w:num>
  <w:num w:numId="54" w16cid:durableId="371271154">
    <w:abstractNumId w:val="45"/>
  </w:num>
  <w:num w:numId="55" w16cid:durableId="50354421">
    <w:abstractNumId w:val="43"/>
  </w:num>
  <w:num w:numId="56" w16cid:durableId="315375199">
    <w:abstractNumId w:val="48"/>
  </w:num>
  <w:num w:numId="57" w16cid:durableId="785080594">
    <w:abstractNumId w:val="4"/>
  </w:num>
  <w:num w:numId="58" w16cid:durableId="1482887728">
    <w:abstractNumId w:val="33"/>
  </w:num>
  <w:num w:numId="59" w16cid:durableId="33624886">
    <w:abstractNumId w:val="5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en-US" w:vendorID="64" w:dllVersion="0" w:nlCheck="1" w:checkStyle="0"/>
  <w:activeWritingStyle w:appName="MSWord" w:lang="en-GB" w:vendorID="64" w:dllVersion="0" w:nlCheck="1" w:checkStyle="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88E"/>
    <w:rsid w:val="0000310B"/>
    <w:rsid w:val="00004B5B"/>
    <w:rsid w:val="00006CE0"/>
    <w:rsid w:val="00012B7D"/>
    <w:rsid w:val="00021A6B"/>
    <w:rsid w:val="0002295D"/>
    <w:rsid w:val="000235ED"/>
    <w:rsid w:val="00023F5C"/>
    <w:rsid w:val="00026DBD"/>
    <w:rsid w:val="000332F4"/>
    <w:rsid w:val="000355B6"/>
    <w:rsid w:val="00036372"/>
    <w:rsid w:val="00040A1F"/>
    <w:rsid w:val="00041540"/>
    <w:rsid w:val="00042796"/>
    <w:rsid w:val="000478A2"/>
    <w:rsid w:val="00051CD5"/>
    <w:rsid w:val="000530DF"/>
    <w:rsid w:val="00053C0F"/>
    <w:rsid w:val="00054FDA"/>
    <w:rsid w:val="000578A6"/>
    <w:rsid w:val="00060CB4"/>
    <w:rsid w:val="00061226"/>
    <w:rsid w:val="000619D4"/>
    <w:rsid w:val="0006241A"/>
    <w:rsid w:val="00063462"/>
    <w:rsid w:val="0007138F"/>
    <w:rsid w:val="0008272F"/>
    <w:rsid w:val="00085D95"/>
    <w:rsid w:val="000867B1"/>
    <w:rsid w:val="000872D9"/>
    <w:rsid w:val="00090BBC"/>
    <w:rsid w:val="00094ADA"/>
    <w:rsid w:val="00096C3B"/>
    <w:rsid w:val="00096E75"/>
    <w:rsid w:val="0009747A"/>
    <w:rsid w:val="000A57C0"/>
    <w:rsid w:val="000A7129"/>
    <w:rsid w:val="000A723C"/>
    <w:rsid w:val="000B6D27"/>
    <w:rsid w:val="000B7F95"/>
    <w:rsid w:val="000C0CE7"/>
    <w:rsid w:val="000C5D75"/>
    <w:rsid w:val="000D0DB0"/>
    <w:rsid w:val="000D49D3"/>
    <w:rsid w:val="000D6461"/>
    <w:rsid w:val="000E012D"/>
    <w:rsid w:val="000E5110"/>
    <w:rsid w:val="000E7799"/>
    <w:rsid w:val="000E7C06"/>
    <w:rsid w:val="000F09C0"/>
    <w:rsid w:val="000F0E97"/>
    <w:rsid w:val="000F67C2"/>
    <w:rsid w:val="00101198"/>
    <w:rsid w:val="001034E0"/>
    <w:rsid w:val="001063B9"/>
    <w:rsid w:val="00107C1C"/>
    <w:rsid w:val="00107F9E"/>
    <w:rsid w:val="001104A8"/>
    <w:rsid w:val="00111AC6"/>
    <w:rsid w:val="00112943"/>
    <w:rsid w:val="001138CE"/>
    <w:rsid w:val="0011479B"/>
    <w:rsid w:val="00121186"/>
    <w:rsid w:val="00121E7E"/>
    <w:rsid w:val="00122512"/>
    <w:rsid w:val="0012446F"/>
    <w:rsid w:val="00124B4E"/>
    <w:rsid w:val="00126919"/>
    <w:rsid w:val="001278CE"/>
    <w:rsid w:val="00130BF4"/>
    <w:rsid w:val="00132CC7"/>
    <w:rsid w:val="00134E2D"/>
    <w:rsid w:val="00134E39"/>
    <w:rsid w:val="00136354"/>
    <w:rsid w:val="00143264"/>
    <w:rsid w:val="00144C40"/>
    <w:rsid w:val="0014557A"/>
    <w:rsid w:val="00150E14"/>
    <w:rsid w:val="001517CF"/>
    <w:rsid w:val="00152D00"/>
    <w:rsid w:val="001546E8"/>
    <w:rsid w:val="0015662F"/>
    <w:rsid w:val="00161607"/>
    <w:rsid w:val="00161AC9"/>
    <w:rsid w:val="00166C0C"/>
    <w:rsid w:val="00167195"/>
    <w:rsid w:val="00172436"/>
    <w:rsid w:val="00180300"/>
    <w:rsid w:val="001805CE"/>
    <w:rsid w:val="001809C3"/>
    <w:rsid w:val="00180C7B"/>
    <w:rsid w:val="00181AD7"/>
    <w:rsid w:val="0018403B"/>
    <w:rsid w:val="001846AC"/>
    <w:rsid w:val="001849B9"/>
    <w:rsid w:val="00191830"/>
    <w:rsid w:val="00192504"/>
    <w:rsid w:val="00193586"/>
    <w:rsid w:val="0019383D"/>
    <w:rsid w:val="001945BE"/>
    <w:rsid w:val="00196150"/>
    <w:rsid w:val="00196A50"/>
    <w:rsid w:val="00196DDF"/>
    <w:rsid w:val="0019780D"/>
    <w:rsid w:val="001A0B52"/>
    <w:rsid w:val="001A13D9"/>
    <w:rsid w:val="001A2418"/>
    <w:rsid w:val="001A247A"/>
    <w:rsid w:val="001A2A1A"/>
    <w:rsid w:val="001A6B52"/>
    <w:rsid w:val="001B56D2"/>
    <w:rsid w:val="001C16AC"/>
    <w:rsid w:val="001C24F2"/>
    <w:rsid w:val="001C2524"/>
    <w:rsid w:val="001C69FA"/>
    <w:rsid w:val="001D0C83"/>
    <w:rsid w:val="001D1065"/>
    <w:rsid w:val="001D21C9"/>
    <w:rsid w:val="001D3A98"/>
    <w:rsid w:val="001D4104"/>
    <w:rsid w:val="001E06E1"/>
    <w:rsid w:val="001E4285"/>
    <w:rsid w:val="001E64BF"/>
    <w:rsid w:val="001E7C25"/>
    <w:rsid w:val="001E7EDF"/>
    <w:rsid w:val="001F09FF"/>
    <w:rsid w:val="001F1C85"/>
    <w:rsid w:val="001F3688"/>
    <w:rsid w:val="001F493C"/>
    <w:rsid w:val="002002D2"/>
    <w:rsid w:val="00200B9A"/>
    <w:rsid w:val="00207C12"/>
    <w:rsid w:val="00211D1E"/>
    <w:rsid w:val="002133DC"/>
    <w:rsid w:val="002164E2"/>
    <w:rsid w:val="00216A2E"/>
    <w:rsid w:val="0021743A"/>
    <w:rsid w:val="0022440A"/>
    <w:rsid w:val="00224C8A"/>
    <w:rsid w:val="00226DD5"/>
    <w:rsid w:val="0022758A"/>
    <w:rsid w:val="00232D2B"/>
    <w:rsid w:val="00232E68"/>
    <w:rsid w:val="00232F75"/>
    <w:rsid w:val="00235399"/>
    <w:rsid w:val="00237D97"/>
    <w:rsid w:val="00240262"/>
    <w:rsid w:val="00240F68"/>
    <w:rsid w:val="00242B6B"/>
    <w:rsid w:val="00243CE4"/>
    <w:rsid w:val="00243FCB"/>
    <w:rsid w:val="002456AC"/>
    <w:rsid w:val="002457F7"/>
    <w:rsid w:val="00246582"/>
    <w:rsid w:val="0025207D"/>
    <w:rsid w:val="00253351"/>
    <w:rsid w:val="002541A2"/>
    <w:rsid w:val="00254E03"/>
    <w:rsid w:val="0025577F"/>
    <w:rsid w:val="00265194"/>
    <w:rsid w:val="0026590B"/>
    <w:rsid w:val="002724A2"/>
    <w:rsid w:val="002737A0"/>
    <w:rsid w:val="002743B5"/>
    <w:rsid w:val="002744F6"/>
    <w:rsid w:val="00276ABA"/>
    <w:rsid w:val="00283201"/>
    <w:rsid w:val="0028468C"/>
    <w:rsid w:val="00284FC5"/>
    <w:rsid w:val="00286B7D"/>
    <w:rsid w:val="002912B3"/>
    <w:rsid w:val="00295562"/>
    <w:rsid w:val="00297D2C"/>
    <w:rsid w:val="002A0143"/>
    <w:rsid w:val="002A22C7"/>
    <w:rsid w:val="002A4CA0"/>
    <w:rsid w:val="002A6272"/>
    <w:rsid w:val="002B185A"/>
    <w:rsid w:val="002B1C93"/>
    <w:rsid w:val="002B2C09"/>
    <w:rsid w:val="002B6961"/>
    <w:rsid w:val="002C08E0"/>
    <w:rsid w:val="002C5EBD"/>
    <w:rsid w:val="002C6965"/>
    <w:rsid w:val="002C729A"/>
    <w:rsid w:val="002D0EDF"/>
    <w:rsid w:val="002D1420"/>
    <w:rsid w:val="002D23F2"/>
    <w:rsid w:val="002D3124"/>
    <w:rsid w:val="002D37ED"/>
    <w:rsid w:val="002E3D53"/>
    <w:rsid w:val="002F26DF"/>
    <w:rsid w:val="002F45E8"/>
    <w:rsid w:val="002F67C0"/>
    <w:rsid w:val="00302E98"/>
    <w:rsid w:val="003049D5"/>
    <w:rsid w:val="003103E3"/>
    <w:rsid w:val="00310A2C"/>
    <w:rsid w:val="0031263B"/>
    <w:rsid w:val="00314D4F"/>
    <w:rsid w:val="003204C4"/>
    <w:rsid w:val="00321605"/>
    <w:rsid w:val="00322F14"/>
    <w:rsid w:val="00326265"/>
    <w:rsid w:val="00327A54"/>
    <w:rsid w:val="00331A69"/>
    <w:rsid w:val="003344C9"/>
    <w:rsid w:val="00335A70"/>
    <w:rsid w:val="00336E69"/>
    <w:rsid w:val="003401CC"/>
    <w:rsid w:val="00343262"/>
    <w:rsid w:val="003436A5"/>
    <w:rsid w:val="0034538A"/>
    <w:rsid w:val="0034544B"/>
    <w:rsid w:val="00347AA3"/>
    <w:rsid w:val="00347ED0"/>
    <w:rsid w:val="00350859"/>
    <w:rsid w:val="00350CA1"/>
    <w:rsid w:val="00350F30"/>
    <w:rsid w:val="00350FD4"/>
    <w:rsid w:val="003519FE"/>
    <w:rsid w:val="00353145"/>
    <w:rsid w:val="00354D58"/>
    <w:rsid w:val="00355858"/>
    <w:rsid w:val="00355B88"/>
    <w:rsid w:val="003567F7"/>
    <w:rsid w:val="00360228"/>
    <w:rsid w:val="0036082B"/>
    <w:rsid w:val="00362847"/>
    <w:rsid w:val="00364837"/>
    <w:rsid w:val="00364C06"/>
    <w:rsid w:val="00366B89"/>
    <w:rsid w:val="00367262"/>
    <w:rsid w:val="00372030"/>
    <w:rsid w:val="00372279"/>
    <w:rsid w:val="00372D3E"/>
    <w:rsid w:val="00380DB8"/>
    <w:rsid w:val="003816D7"/>
    <w:rsid w:val="00381F4B"/>
    <w:rsid w:val="00384333"/>
    <w:rsid w:val="00384EC9"/>
    <w:rsid w:val="003927AA"/>
    <w:rsid w:val="0039678F"/>
    <w:rsid w:val="00397208"/>
    <w:rsid w:val="003A5030"/>
    <w:rsid w:val="003A686C"/>
    <w:rsid w:val="003A6F11"/>
    <w:rsid w:val="003B27DE"/>
    <w:rsid w:val="003B4531"/>
    <w:rsid w:val="003B693B"/>
    <w:rsid w:val="003B712A"/>
    <w:rsid w:val="003C05D9"/>
    <w:rsid w:val="003C1658"/>
    <w:rsid w:val="003C269D"/>
    <w:rsid w:val="003C307A"/>
    <w:rsid w:val="003C3A07"/>
    <w:rsid w:val="003C608B"/>
    <w:rsid w:val="003C6CE0"/>
    <w:rsid w:val="003D0D8A"/>
    <w:rsid w:val="003D43EE"/>
    <w:rsid w:val="003D54D9"/>
    <w:rsid w:val="003E0548"/>
    <w:rsid w:val="003E0F3E"/>
    <w:rsid w:val="003E11B8"/>
    <w:rsid w:val="003E39A2"/>
    <w:rsid w:val="003E403F"/>
    <w:rsid w:val="003E4A10"/>
    <w:rsid w:val="003E5697"/>
    <w:rsid w:val="003E5C76"/>
    <w:rsid w:val="003E5EE8"/>
    <w:rsid w:val="003E69B1"/>
    <w:rsid w:val="003E7424"/>
    <w:rsid w:val="003E7BFE"/>
    <w:rsid w:val="003F24D6"/>
    <w:rsid w:val="003F541D"/>
    <w:rsid w:val="003F5A1F"/>
    <w:rsid w:val="003F5A80"/>
    <w:rsid w:val="0040435B"/>
    <w:rsid w:val="00405C24"/>
    <w:rsid w:val="00414FA5"/>
    <w:rsid w:val="00415B03"/>
    <w:rsid w:val="00417552"/>
    <w:rsid w:val="00420EA5"/>
    <w:rsid w:val="0042186D"/>
    <w:rsid w:val="00422D63"/>
    <w:rsid w:val="00426E13"/>
    <w:rsid w:val="0042794B"/>
    <w:rsid w:val="00433F79"/>
    <w:rsid w:val="004350F4"/>
    <w:rsid w:val="004418D1"/>
    <w:rsid w:val="00442FAA"/>
    <w:rsid w:val="004434AD"/>
    <w:rsid w:val="0044435B"/>
    <w:rsid w:val="00445843"/>
    <w:rsid w:val="00451A35"/>
    <w:rsid w:val="00452375"/>
    <w:rsid w:val="00452795"/>
    <w:rsid w:val="00453624"/>
    <w:rsid w:val="004577F0"/>
    <w:rsid w:val="004603F5"/>
    <w:rsid w:val="00460556"/>
    <w:rsid w:val="004717A3"/>
    <w:rsid w:val="00471A3D"/>
    <w:rsid w:val="00472C2F"/>
    <w:rsid w:val="00473713"/>
    <w:rsid w:val="00481BA5"/>
    <w:rsid w:val="00483638"/>
    <w:rsid w:val="00483B55"/>
    <w:rsid w:val="00486001"/>
    <w:rsid w:val="00490857"/>
    <w:rsid w:val="00494DE4"/>
    <w:rsid w:val="004A006D"/>
    <w:rsid w:val="004A2620"/>
    <w:rsid w:val="004A2A45"/>
    <w:rsid w:val="004A486E"/>
    <w:rsid w:val="004A4FD9"/>
    <w:rsid w:val="004A5B2B"/>
    <w:rsid w:val="004A5D96"/>
    <w:rsid w:val="004B0E37"/>
    <w:rsid w:val="004B2481"/>
    <w:rsid w:val="004B3304"/>
    <w:rsid w:val="004B43DC"/>
    <w:rsid w:val="004B7DD9"/>
    <w:rsid w:val="004C02DD"/>
    <w:rsid w:val="004C09DF"/>
    <w:rsid w:val="004C1D4A"/>
    <w:rsid w:val="004C2DD4"/>
    <w:rsid w:val="004C7F1A"/>
    <w:rsid w:val="004D11D7"/>
    <w:rsid w:val="004D2B40"/>
    <w:rsid w:val="004D2D41"/>
    <w:rsid w:val="004D35A8"/>
    <w:rsid w:val="004D3D49"/>
    <w:rsid w:val="004D438D"/>
    <w:rsid w:val="004D48F8"/>
    <w:rsid w:val="004D732F"/>
    <w:rsid w:val="004D752C"/>
    <w:rsid w:val="004E1603"/>
    <w:rsid w:val="004E5E66"/>
    <w:rsid w:val="004E74B8"/>
    <w:rsid w:val="004E7942"/>
    <w:rsid w:val="004F00CC"/>
    <w:rsid w:val="004F1047"/>
    <w:rsid w:val="004F12FC"/>
    <w:rsid w:val="004F29B3"/>
    <w:rsid w:val="004F6ED3"/>
    <w:rsid w:val="004F7EA0"/>
    <w:rsid w:val="005061B9"/>
    <w:rsid w:val="00506F3D"/>
    <w:rsid w:val="005077D9"/>
    <w:rsid w:val="00510362"/>
    <w:rsid w:val="00512545"/>
    <w:rsid w:val="00512C52"/>
    <w:rsid w:val="00512D59"/>
    <w:rsid w:val="00513BB2"/>
    <w:rsid w:val="0051523E"/>
    <w:rsid w:val="005171D4"/>
    <w:rsid w:val="0052060F"/>
    <w:rsid w:val="00524102"/>
    <w:rsid w:val="00531777"/>
    <w:rsid w:val="00531F54"/>
    <w:rsid w:val="00540072"/>
    <w:rsid w:val="00542866"/>
    <w:rsid w:val="00542BBB"/>
    <w:rsid w:val="005459F2"/>
    <w:rsid w:val="005478CF"/>
    <w:rsid w:val="00550FA9"/>
    <w:rsid w:val="0055767E"/>
    <w:rsid w:val="0056037D"/>
    <w:rsid w:val="0056268C"/>
    <w:rsid w:val="00562ECE"/>
    <w:rsid w:val="00562F34"/>
    <w:rsid w:val="00565EF9"/>
    <w:rsid w:val="00567E17"/>
    <w:rsid w:val="00570EC6"/>
    <w:rsid w:val="00570F7A"/>
    <w:rsid w:val="00571097"/>
    <w:rsid w:val="00572716"/>
    <w:rsid w:val="00575132"/>
    <w:rsid w:val="00577C26"/>
    <w:rsid w:val="0058003E"/>
    <w:rsid w:val="005861A7"/>
    <w:rsid w:val="00587AF7"/>
    <w:rsid w:val="005919D4"/>
    <w:rsid w:val="00594BD8"/>
    <w:rsid w:val="00595C1B"/>
    <w:rsid w:val="005978C9"/>
    <w:rsid w:val="00597D2B"/>
    <w:rsid w:val="005A485C"/>
    <w:rsid w:val="005A508F"/>
    <w:rsid w:val="005A5DB2"/>
    <w:rsid w:val="005A731E"/>
    <w:rsid w:val="005B0F68"/>
    <w:rsid w:val="005B2984"/>
    <w:rsid w:val="005B55E7"/>
    <w:rsid w:val="005B6FCF"/>
    <w:rsid w:val="005C6166"/>
    <w:rsid w:val="005D1E9A"/>
    <w:rsid w:val="005D2295"/>
    <w:rsid w:val="005D253D"/>
    <w:rsid w:val="005D2EDC"/>
    <w:rsid w:val="005D45BA"/>
    <w:rsid w:val="005D6578"/>
    <w:rsid w:val="005D6901"/>
    <w:rsid w:val="005D6D60"/>
    <w:rsid w:val="005D74E1"/>
    <w:rsid w:val="005E06A4"/>
    <w:rsid w:val="005E091A"/>
    <w:rsid w:val="005E0CE4"/>
    <w:rsid w:val="005E29BC"/>
    <w:rsid w:val="005E3CC0"/>
    <w:rsid w:val="005E4A33"/>
    <w:rsid w:val="005F18A6"/>
    <w:rsid w:val="005F54F0"/>
    <w:rsid w:val="005F68D5"/>
    <w:rsid w:val="00600F47"/>
    <w:rsid w:val="006045E1"/>
    <w:rsid w:val="00606248"/>
    <w:rsid w:val="006100FE"/>
    <w:rsid w:val="00611866"/>
    <w:rsid w:val="006140D1"/>
    <w:rsid w:val="0061520D"/>
    <w:rsid w:val="00615603"/>
    <w:rsid w:val="00623BC4"/>
    <w:rsid w:val="00624C4D"/>
    <w:rsid w:val="00627621"/>
    <w:rsid w:val="00632A15"/>
    <w:rsid w:val="006339CE"/>
    <w:rsid w:val="00636132"/>
    <w:rsid w:val="00637054"/>
    <w:rsid w:val="00637EF3"/>
    <w:rsid w:val="00640168"/>
    <w:rsid w:val="006427D8"/>
    <w:rsid w:val="006544B4"/>
    <w:rsid w:val="00662B17"/>
    <w:rsid w:val="00662BE9"/>
    <w:rsid w:val="006634CC"/>
    <w:rsid w:val="00671F24"/>
    <w:rsid w:val="006740ED"/>
    <w:rsid w:val="00680120"/>
    <w:rsid w:val="00680D9C"/>
    <w:rsid w:val="00681BC3"/>
    <w:rsid w:val="00682E14"/>
    <w:rsid w:val="0068353D"/>
    <w:rsid w:val="00683B48"/>
    <w:rsid w:val="00690378"/>
    <w:rsid w:val="00696A95"/>
    <w:rsid w:val="006A2EDC"/>
    <w:rsid w:val="006A3C2B"/>
    <w:rsid w:val="006A45D4"/>
    <w:rsid w:val="006A57D8"/>
    <w:rsid w:val="006A7CF6"/>
    <w:rsid w:val="006B084A"/>
    <w:rsid w:val="006B5B2B"/>
    <w:rsid w:val="006B6498"/>
    <w:rsid w:val="006B6587"/>
    <w:rsid w:val="006B6A9D"/>
    <w:rsid w:val="006C052E"/>
    <w:rsid w:val="006D0A39"/>
    <w:rsid w:val="006D4324"/>
    <w:rsid w:val="006D5B4F"/>
    <w:rsid w:val="006D63AC"/>
    <w:rsid w:val="006E0B00"/>
    <w:rsid w:val="006E13E6"/>
    <w:rsid w:val="006E1879"/>
    <w:rsid w:val="006E358B"/>
    <w:rsid w:val="006E3EC5"/>
    <w:rsid w:val="006E6425"/>
    <w:rsid w:val="006F0219"/>
    <w:rsid w:val="006F366E"/>
    <w:rsid w:val="006F391B"/>
    <w:rsid w:val="006F4F63"/>
    <w:rsid w:val="006F52FE"/>
    <w:rsid w:val="006F6747"/>
    <w:rsid w:val="00702A02"/>
    <w:rsid w:val="00702F70"/>
    <w:rsid w:val="00706C07"/>
    <w:rsid w:val="00706EA9"/>
    <w:rsid w:val="007074FB"/>
    <w:rsid w:val="00710106"/>
    <w:rsid w:val="00710D65"/>
    <w:rsid w:val="00711EE4"/>
    <w:rsid w:val="00714134"/>
    <w:rsid w:val="00716958"/>
    <w:rsid w:val="00725557"/>
    <w:rsid w:val="00730B1E"/>
    <w:rsid w:val="00735CD6"/>
    <w:rsid w:val="0073622E"/>
    <w:rsid w:val="00743C65"/>
    <w:rsid w:val="007440C5"/>
    <w:rsid w:val="00746E65"/>
    <w:rsid w:val="00747A4B"/>
    <w:rsid w:val="0075096C"/>
    <w:rsid w:val="007569D7"/>
    <w:rsid w:val="007576B7"/>
    <w:rsid w:val="00757876"/>
    <w:rsid w:val="00760011"/>
    <w:rsid w:val="00761804"/>
    <w:rsid w:val="00762AA8"/>
    <w:rsid w:val="00763EE3"/>
    <w:rsid w:val="007679F2"/>
    <w:rsid w:val="00767D9A"/>
    <w:rsid w:val="0077047C"/>
    <w:rsid w:val="007721A9"/>
    <w:rsid w:val="007736BD"/>
    <w:rsid w:val="00777F3A"/>
    <w:rsid w:val="00780683"/>
    <w:rsid w:val="0078078E"/>
    <w:rsid w:val="007825A8"/>
    <w:rsid w:val="00782BE5"/>
    <w:rsid w:val="007830AD"/>
    <w:rsid w:val="00787DC4"/>
    <w:rsid w:val="00794EB0"/>
    <w:rsid w:val="00795E5C"/>
    <w:rsid w:val="007A0B02"/>
    <w:rsid w:val="007A3457"/>
    <w:rsid w:val="007A3D12"/>
    <w:rsid w:val="007A626E"/>
    <w:rsid w:val="007A6F40"/>
    <w:rsid w:val="007B38E9"/>
    <w:rsid w:val="007B69B6"/>
    <w:rsid w:val="007B7429"/>
    <w:rsid w:val="007C3FF9"/>
    <w:rsid w:val="007C49DE"/>
    <w:rsid w:val="007C537E"/>
    <w:rsid w:val="007C685A"/>
    <w:rsid w:val="007D3A99"/>
    <w:rsid w:val="007D3E06"/>
    <w:rsid w:val="007D4939"/>
    <w:rsid w:val="007D62CB"/>
    <w:rsid w:val="007E17E9"/>
    <w:rsid w:val="007E2762"/>
    <w:rsid w:val="007E4369"/>
    <w:rsid w:val="007E6D6C"/>
    <w:rsid w:val="007F2AB1"/>
    <w:rsid w:val="007F2F4F"/>
    <w:rsid w:val="007F7125"/>
    <w:rsid w:val="00800594"/>
    <w:rsid w:val="00800D87"/>
    <w:rsid w:val="00813D33"/>
    <w:rsid w:val="008144C7"/>
    <w:rsid w:val="00814C53"/>
    <w:rsid w:val="008160A6"/>
    <w:rsid w:val="00817674"/>
    <w:rsid w:val="00820A64"/>
    <w:rsid w:val="008227D6"/>
    <w:rsid w:val="00826B6A"/>
    <w:rsid w:val="00831155"/>
    <w:rsid w:val="008327B1"/>
    <w:rsid w:val="00833214"/>
    <w:rsid w:val="008334E6"/>
    <w:rsid w:val="008417C3"/>
    <w:rsid w:val="00844D61"/>
    <w:rsid w:val="00845428"/>
    <w:rsid w:val="0084552A"/>
    <w:rsid w:val="008466BF"/>
    <w:rsid w:val="00847BAB"/>
    <w:rsid w:val="00852B62"/>
    <w:rsid w:val="00853854"/>
    <w:rsid w:val="0085423C"/>
    <w:rsid w:val="0085663E"/>
    <w:rsid w:val="008569F8"/>
    <w:rsid w:val="00862D33"/>
    <w:rsid w:val="0086634A"/>
    <w:rsid w:val="00866C02"/>
    <w:rsid w:val="008676DA"/>
    <w:rsid w:val="008721E6"/>
    <w:rsid w:val="00874A06"/>
    <w:rsid w:val="00874AA5"/>
    <w:rsid w:val="008756BD"/>
    <w:rsid w:val="00876E0E"/>
    <w:rsid w:val="008843CF"/>
    <w:rsid w:val="008901D6"/>
    <w:rsid w:val="00890633"/>
    <w:rsid w:val="00890714"/>
    <w:rsid w:val="008956DA"/>
    <w:rsid w:val="0089630E"/>
    <w:rsid w:val="008A2B60"/>
    <w:rsid w:val="008A3BBC"/>
    <w:rsid w:val="008A4184"/>
    <w:rsid w:val="008B06D2"/>
    <w:rsid w:val="008B0FB6"/>
    <w:rsid w:val="008B1199"/>
    <w:rsid w:val="008B2555"/>
    <w:rsid w:val="008B658E"/>
    <w:rsid w:val="008C4638"/>
    <w:rsid w:val="008C479D"/>
    <w:rsid w:val="008C5651"/>
    <w:rsid w:val="008C5C64"/>
    <w:rsid w:val="008C6E65"/>
    <w:rsid w:val="008D2396"/>
    <w:rsid w:val="008D243F"/>
    <w:rsid w:val="008D709F"/>
    <w:rsid w:val="008E2355"/>
    <w:rsid w:val="008E4F7D"/>
    <w:rsid w:val="008E5E29"/>
    <w:rsid w:val="008F0AE5"/>
    <w:rsid w:val="008F2649"/>
    <w:rsid w:val="008F2D61"/>
    <w:rsid w:val="008F38CC"/>
    <w:rsid w:val="008F517B"/>
    <w:rsid w:val="00903F46"/>
    <w:rsid w:val="009045DF"/>
    <w:rsid w:val="0090625D"/>
    <w:rsid w:val="00907D6A"/>
    <w:rsid w:val="0091045A"/>
    <w:rsid w:val="009104BC"/>
    <w:rsid w:val="009111FF"/>
    <w:rsid w:val="009115BA"/>
    <w:rsid w:val="00913436"/>
    <w:rsid w:val="00914CE9"/>
    <w:rsid w:val="00921717"/>
    <w:rsid w:val="00922EC9"/>
    <w:rsid w:val="00923E36"/>
    <w:rsid w:val="00927E5F"/>
    <w:rsid w:val="00931169"/>
    <w:rsid w:val="00931D6A"/>
    <w:rsid w:val="00932AA2"/>
    <w:rsid w:val="00935CD4"/>
    <w:rsid w:val="009372E8"/>
    <w:rsid w:val="009405DF"/>
    <w:rsid w:val="00940CC3"/>
    <w:rsid w:val="0094123B"/>
    <w:rsid w:val="009425AA"/>
    <w:rsid w:val="00942F2C"/>
    <w:rsid w:val="00946018"/>
    <w:rsid w:val="00947C9B"/>
    <w:rsid w:val="00950A6D"/>
    <w:rsid w:val="00955A7F"/>
    <w:rsid w:val="00957B85"/>
    <w:rsid w:val="009605DA"/>
    <w:rsid w:val="009636AD"/>
    <w:rsid w:val="00965189"/>
    <w:rsid w:val="00967CCC"/>
    <w:rsid w:val="00970D16"/>
    <w:rsid w:val="00970DE2"/>
    <w:rsid w:val="0097135D"/>
    <w:rsid w:val="00972A4B"/>
    <w:rsid w:val="00977449"/>
    <w:rsid w:val="00981149"/>
    <w:rsid w:val="00982331"/>
    <w:rsid w:val="00983D16"/>
    <w:rsid w:val="0098513B"/>
    <w:rsid w:val="00985D8B"/>
    <w:rsid w:val="00986225"/>
    <w:rsid w:val="00986A9D"/>
    <w:rsid w:val="00986FCB"/>
    <w:rsid w:val="0098739D"/>
    <w:rsid w:val="009879B7"/>
    <w:rsid w:val="00987DFE"/>
    <w:rsid w:val="009932A7"/>
    <w:rsid w:val="00995D59"/>
    <w:rsid w:val="0099669A"/>
    <w:rsid w:val="0099703F"/>
    <w:rsid w:val="00997FA6"/>
    <w:rsid w:val="009A17F6"/>
    <w:rsid w:val="009A38A6"/>
    <w:rsid w:val="009A5119"/>
    <w:rsid w:val="009B113A"/>
    <w:rsid w:val="009B4A0D"/>
    <w:rsid w:val="009B7A4E"/>
    <w:rsid w:val="009C3CCF"/>
    <w:rsid w:val="009C4C0A"/>
    <w:rsid w:val="009C7595"/>
    <w:rsid w:val="009D4004"/>
    <w:rsid w:val="009E3D24"/>
    <w:rsid w:val="009E5B88"/>
    <w:rsid w:val="009E61C1"/>
    <w:rsid w:val="009F2C4B"/>
    <w:rsid w:val="009F54C7"/>
    <w:rsid w:val="00A010EA"/>
    <w:rsid w:val="00A0237D"/>
    <w:rsid w:val="00A0339E"/>
    <w:rsid w:val="00A04E8B"/>
    <w:rsid w:val="00A05C38"/>
    <w:rsid w:val="00A07587"/>
    <w:rsid w:val="00A104CF"/>
    <w:rsid w:val="00A10B49"/>
    <w:rsid w:val="00A16FB9"/>
    <w:rsid w:val="00A236A4"/>
    <w:rsid w:val="00A24B24"/>
    <w:rsid w:val="00A25122"/>
    <w:rsid w:val="00A25822"/>
    <w:rsid w:val="00A27BEF"/>
    <w:rsid w:val="00A30C7E"/>
    <w:rsid w:val="00A33270"/>
    <w:rsid w:val="00A33427"/>
    <w:rsid w:val="00A340B1"/>
    <w:rsid w:val="00A35744"/>
    <w:rsid w:val="00A35E26"/>
    <w:rsid w:val="00A3761B"/>
    <w:rsid w:val="00A41761"/>
    <w:rsid w:val="00A427D0"/>
    <w:rsid w:val="00A42DEC"/>
    <w:rsid w:val="00A44062"/>
    <w:rsid w:val="00A44EF9"/>
    <w:rsid w:val="00A4642F"/>
    <w:rsid w:val="00A5040A"/>
    <w:rsid w:val="00A51823"/>
    <w:rsid w:val="00A51D21"/>
    <w:rsid w:val="00A527FF"/>
    <w:rsid w:val="00A55E9F"/>
    <w:rsid w:val="00A60376"/>
    <w:rsid w:val="00A6236B"/>
    <w:rsid w:val="00A6437B"/>
    <w:rsid w:val="00A643A5"/>
    <w:rsid w:val="00A64772"/>
    <w:rsid w:val="00A64A75"/>
    <w:rsid w:val="00A65F1B"/>
    <w:rsid w:val="00A668C0"/>
    <w:rsid w:val="00A670A2"/>
    <w:rsid w:val="00A71EC5"/>
    <w:rsid w:val="00A720F6"/>
    <w:rsid w:val="00A7562E"/>
    <w:rsid w:val="00A756B6"/>
    <w:rsid w:val="00A75919"/>
    <w:rsid w:val="00A771D8"/>
    <w:rsid w:val="00A81B96"/>
    <w:rsid w:val="00A85D96"/>
    <w:rsid w:val="00A90511"/>
    <w:rsid w:val="00A93F75"/>
    <w:rsid w:val="00A9599D"/>
    <w:rsid w:val="00A95DFF"/>
    <w:rsid w:val="00A97AEE"/>
    <w:rsid w:val="00A97D00"/>
    <w:rsid w:val="00AA08EF"/>
    <w:rsid w:val="00AA1143"/>
    <w:rsid w:val="00AA158B"/>
    <w:rsid w:val="00AA2975"/>
    <w:rsid w:val="00AA3ED5"/>
    <w:rsid w:val="00AA4BF7"/>
    <w:rsid w:val="00AA59AB"/>
    <w:rsid w:val="00AB137A"/>
    <w:rsid w:val="00AB31B8"/>
    <w:rsid w:val="00AB3EB1"/>
    <w:rsid w:val="00AB3F11"/>
    <w:rsid w:val="00AB61C1"/>
    <w:rsid w:val="00AB6944"/>
    <w:rsid w:val="00AB6BD4"/>
    <w:rsid w:val="00AC0DEB"/>
    <w:rsid w:val="00AC2895"/>
    <w:rsid w:val="00AC4006"/>
    <w:rsid w:val="00AC455C"/>
    <w:rsid w:val="00AC7CC3"/>
    <w:rsid w:val="00AD1B9C"/>
    <w:rsid w:val="00AD206A"/>
    <w:rsid w:val="00AD24D7"/>
    <w:rsid w:val="00AE0D23"/>
    <w:rsid w:val="00AE696A"/>
    <w:rsid w:val="00AE7928"/>
    <w:rsid w:val="00AF48BB"/>
    <w:rsid w:val="00AF775A"/>
    <w:rsid w:val="00AF78BA"/>
    <w:rsid w:val="00AF7D18"/>
    <w:rsid w:val="00B00C47"/>
    <w:rsid w:val="00B0138F"/>
    <w:rsid w:val="00B026FE"/>
    <w:rsid w:val="00B03E05"/>
    <w:rsid w:val="00B07991"/>
    <w:rsid w:val="00B1032E"/>
    <w:rsid w:val="00B1402E"/>
    <w:rsid w:val="00B15398"/>
    <w:rsid w:val="00B16910"/>
    <w:rsid w:val="00B226D0"/>
    <w:rsid w:val="00B26ACF"/>
    <w:rsid w:val="00B31CDD"/>
    <w:rsid w:val="00B32C44"/>
    <w:rsid w:val="00B4013B"/>
    <w:rsid w:val="00B41347"/>
    <w:rsid w:val="00B44AA5"/>
    <w:rsid w:val="00B450F3"/>
    <w:rsid w:val="00B478A1"/>
    <w:rsid w:val="00B47C48"/>
    <w:rsid w:val="00B47FEB"/>
    <w:rsid w:val="00B53751"/>
    <w:rsid w:val="00B56975"/>
    <w:rsid w:val="00B60541"/>
    <w:rsid w:val="00B652E4"/>
    <w:rsid w:val="00B65BDF"/>
    <w:rsid w:val="00B65CB9"/>
    <w:rsid w:val="00B71F49"/>
    <w:rsid w:val="00B73571"/>
    <w:rsid w:val="00B73F16"/>
    <w:rsid w:val="00B742F2"/>
    <w:rsid w:val="00B75F0B"/>
    <w:rsid w:val="00B7669D"/>
    <w:rsid w:val="00B76CB6"/>
    <w:rsid w:val="00B8060F"/>
    <w:rsid w:val="00B85A81"/>
    <w:rsid w:val="00B913F1"/>
    <w:rsid w:val="00B92020"/>
    <w:rsid w:val="00B92989"/>
    <w:rsid w:val="00B94198"/>
    <w:rsid w:val="00B94289"/>
    <w:rsid w:val="00B95BF2"/>
    <w:rsid w:val="00BA2027"/>
    <w:rsid w:val="00BA3574"/>
    <w:rsid w:val="00BA686F"/>
    <w:rsid w:val="00BB22A6"/>
    <w:rsid w:val="00BB36B8"/>
    <w:rsid w:val="00BB6775"/>
    <w:rsid w:val="00BB6EB4"/>
    <w:rsid w:val="00BC28E1"/>
    <w:rsid w:val="00BC4D88"/>
    <w:rsid w:val="00BC72E8"/>
    <w:rsid w:val="00BD02C8"/>
    <w:rsid w:val="00BD0C2B"/>
    <w:rsid w:val="00BD1F3C"/>
    <w:rsid w:val="00BD1F77"/>
    <w:rsid w:val="00BD20AF"/>
    <w:rsid w:val="00BD3F8B"/>
    <w:rsid w:val="00BD4B11"/>
    <w:rsid w:val="00BD5C61"/>
    <w:rsid w:val="00BD6691"/>
    <w:rsid w:val="00BE04CB"/>
    <w:rsid w:val="00BE0842"/>
    <w:rsid w:val="00BE2F00"/>
    <w:rsid w:val="00BE3201"/>
    <w:rsid w:val="00BE5803"/>
    <w:rsid w:val="00BF0092"/>
    <w:rsid w:val="00BF03CF"/>
    <w:rsid w:val="00BF1B86"/>
    <w:rsid w:val="00BF1ED3"/>
    <w:rsid w:val="00BF28D7"/>
    <w:rsid w:val="00BF46E1"/>
    <w:rsid w:val="00C010ED"/>
    <w:rsid w:val="00C10418"/>
    <w:rsid w:val="00C11B3F"/>
    <w:rsid w:val="00C13EF6"/>
    <w:rsid w:val="00C14AB3"/>
    <w:rsid w:val="00C15775"/>
    <w:rsid w:val="00C15B6A"/>
    <w:rsid w:val="00C17FB3"/>
    <w:rsid w:val="00C249A9"/>
    <w:rsid w:val="00C356AF"/>
    <w:rsid w:val="00C35891"/>
    <w:rsid w:val="00C408E3"/>
    <w:rsid w:val="00C41964"/>
    <w:rsid w:val="00C4358B"/>
    <w:rsid w:val="00C43618"/>
    <w:rsid w:val="00C51838"/>
    <w:rsid w:val="00C52319"/>
    <w:rsid w:val="00C5303C"/>
    <w:rsid w:val="00C541C2"/>
    <w:rsid w:val="00C560DC"/>
    <w:rsid w:val="00C578D7"/>
    <w:rsid w:val="00C57CEF"/>
    <w:rsid w:val="00C612EC"/>
    <w:rsid w:val="00C6695C"/>
    <w:rsid w:val="00C6755D"/>
    <w:rsid w:val="00C70C9A"/>
    <w:rsid w:val="00C7262C"/>
    <w:rsid w:val="00C73AD2"/>
    <w:rsid w:val="00C74598"/>
    <w:rsid w:val="00C763D4"/>
    <w:rsid w:val="00C76F3B"/>
    <w:rsid w:val="00C80A58"/>
    <w:rsid w:val="00C8286A"/>
    <w:rsid w:val="00C82C34"/>
    <w:rsid w:val="00C82DF2"/>
    <w:rsid w:val="00C87223"/>
    <w:rsid w:val="00C92D0F"/>
    <w:rsid w:val="00C940D6"/>
    <w:rsid w:val="00C972AA"/>
    <w:rsid w:val="00C972EA"/>
    <w:rsid w:val="00CA1CEB"/>
    <w:rsid w:val="00CA47E9"/>
    <w:rsid w:val="00CA5E51"/>
    <w:rsid w:val="00CA72A6"/>
    <w:rsid w:val="00CB70A5"/>
    <w:rsid w:val="00CC10E7"/>
    <w:rsid w:val="00CC2B82"/>
    <w:rsid w:val="00CC2D4E"/>
    <w:rsid w:val="00CC4827"/>
    <w:rsid w:val="00CC4D97"/>
    <w:rsid w:val="00CD00E7"/>
    <w:rsid w:val="00CD17E8"/>
    <w:rsid w:val="00CD41F6"/>
    <w:rsid w:val="00CD4E5A"/>
    <w:rsid w:val="00CE06DF"/>
    <w:rsid w:val="00CE46C1"/>
    <w:rsid w:val="00CE48EA"/>
    <w:rsid w:val="00CE59D4"/>
    <w:rsid w:val="00CF3882"/>
    <w:rsid w:val="00CF3EE8"/>
    <w:rsid w:val="00CF7BAE"/>
    <w:rsid w:val="00D04371"/>
    <w:rsid w:val="00D04C4A"/>
    <w:rsid w:val="00D1255A"/>
    <w:rsid w:val="00D13D14"/>
    <w:rsid w:val="00D16FEC"/>
    <w:rsid w:val="00D1718D"/>
    <w:rsid w:val="00D20F2C"/>
    <w:rsid w:val="00D233A0"/>
    <w:rsid w:val="00D256E4"/>
    <w:rsid w:val="00D32CD2"/>
    <w:rsid w:val="00D3512D"/>
    <w:rsid w:val="00D354CE"/>
    <w:rsid w:val="00D3646F"/>
    <w:rsid w:val="00D40B39"/>
    <w:rsid w:val="00D41776"/>
    <w:rsid w:val="00D439D7"/>
    <w:rsid w:val="00D46470"/>
    <w:rsid w:val="00D4672D"/>
    <w:rsid w:val="00D522C6"/>
    <w:rsid w:val="00D560E5"/>
    <w:rsid w:val="00D577CD"/>
    <w:rsid w:val="00D57D99"/>
    <w:rsid w:val="00D63CB6"/>
    <w:rsid w:val="00D64060"/>
    <w:rsid w:val="00D71ABC"/>
    <w:rsid w:val="00D71BA6"/>
    <w:rsid w:val="00D751CC"/>
    <w:rsid w:val="00D7653E"/>
    <w:rsid w:val="00D82DD7"/>
    <w:rsid w:val="00D838ED"/>
    <w:rsid w:val="00D859CE"/>
    <w:rsid w:val="00D878EC"/>
    <w:rsid w:val="00D90C8A"/>
    <w:rsid w:val="00D91893"/>
    <w:rsid w:val="00D92495"/>
    <w:rsid w:val="00D93513"/>
    <w:rsid w:val="00D93BF0"/>
    <w:rsid w:val="00D95E4D"/>
    <w:rsid w:val="00D96843"/>
    <w:rsid w:val="00D97BCF"/>
    <w:rsid w:val="00DA1EC9"/>
    <w:rsid w:val="00DA2B22"/>
    <w:rsid w:val="00DA3B3D"/>
    <w:rsid w:val="00DA4644"/>
    <w:rsid w:val="00DA54BD"/>
    <w:rsid w:val="00DA6336"/>
    <w:rsid w:val="00DB0F4D"/>
    <w:rsid w:val="00DB51CE"/>
    <w:rsid w:val="00DC047C"/>
    <w:rsid w:val="00DC06C3"/>
    <w:rsid w:val="00DC0AE3"/>
    <w:rsid w:val="00DC0FC3"/>
    <w:rsid w:val="00DC2746"/>
    <w:rsid w:val="00DC311D"/>
    <w:rsid w:val="00DC5A46"/>
    <w:rsid w:val="00DC65E2"/>
    <w:rsid w:val="00DC73A9"/>
    <w:rsid w:val="00DC782F"/>
    <w:rsid w:val="00DC79BD"/>
    <w:rsid w:val="00DD16C1"/>
    <w:rsid w:val="00DD1C1C"/>
    <w:rsid w:val="00DD22B6"/>
    <w:rsid w:val="00DD27CE"/>
    <w:rsid w:val="00DD3092"/>
    <w:rsid w:val="00DD43F5"/>
    <w:rsid w:val="00DD62C1"/>
    <w:rsid w:val="00DE082B"/>
    <w:rsid w:val="00DE2551"/>
    <w:rsid w:val="00DE53C2"/>
    <w:rsid w:val="00DE7F48"/>
    <w:rsid w:val="00DF5E02"/>
    <w:rsid w:val="00E01AEC"/>
    <w:rsid w:val="00E02145"/>
    <w:rsid w:val="00E021E4"/>
    <w:rsid w:val="00E03074"/>
    <w:rsid w:val="00E0357D"/>
    <w:rsid w:val="00E03A6E"/>
    <w:rsid w:val="00E03F78"/>
    <w:rsid w:val="00E043E8"/>
    <w:rsid w:val="00E057C1"/>
    <w:rsid w:val="00E07A81"/>
    <w:rsid w:val="00E1133B"/>
    <w:rsid w:val="00E144FD"/>
    <w:rsid w:val="00E14A68"/>
    <w:rsid w:val="00E14CD8"/>
    <w:rsid w:val="00E155D1"/>
    <w:rsid w:val="00E2208B"/>
    <w:rsid w:val="00E220A0"/>
    <w:rsid w:val="00E232E1"/>
    <w:rsid w:val="00E23B0E"/>
    <w:rsid w:val="00E24BE6"/>
    <w:rsid w:val="00E251CD"/>
    <w:rsid w:val="00E25386"/>
    <w:rsid w:val="00E25D7C"/>
    <w:rsid w:val="00E263FF"/>
    <w:rsid w:val="00E30FC0"/>
    <w:rsid w:val="00E36B32"/>
    <w:rsid w:val="00E41770"/>
    <w:rsid w:val="00E43D66"/>
    <w:rsid w:val="00E44562"/>
    <w:rsid w:val="00E47537"/>
    <w:rsid w:val="00E47B14"/>
    <w:rsid w:val="00E50C4D"/>
    <w:rsid w:val="00E5488E"/>
    <w:rsid w:val="00E56D27"/>
    <w:rsid w:val="00E6284F"/>
    <w:rsid w:val="00E633F8"/>
    <w:rsid w:val="00E63BF4"/>
    <w:rsid w:val="00E6702E"/>
    <w:rsid w:val="00E74EF3"/>
    <w:rsid w:val="00E74F0F"/>
    <w:rsid w:val="00E758A3"/>
    <w:rsid w:val="00E76360"/>
    <w:rsid w:val="00E82D87"/>
    <w:rsid w:val="00E835D3"/>
    <w:rsid w:val="00E83691"/>
    <w:rsid w:val="00E8429D"/>
    <w:rsid w:val="00E84BE7"/>
    <w:rsid w:val="00E86EEB"/>
    <w:rsid w:val="00E9156B"/>
    <w:rsid w:val="00E91CA3"/>
    <w:rsid w:val="00E9256C"/>
    <w:rsid w:val="00E96433"/>
    <w:rsid w:val="00EA0303"/>
    <w:rsid w:val="00EA11E3"/>
    <w:rsid w:val="00EA376D"/>
    <w:rsid w:val="00EA43DA"/>
    <w:rsid w:val="00EA7321"/>
    <w:rsid w:val="00EB42B5"/>
    <w:rsid w:val="00EB52CF"/>
    <w:rsid w:val="00EB559E"/>
    <w:rsid w:val="00EB61ED"/>
    <w:rsid w:val="00EB69CB"/>
    <w:rsid w:val="00EC3424"/>
    <w:rsid w:val="00EC426D"/>
    <w:rsid w:val="00EC5CC8"/>
    <w:rsid w:val="00EC61FB"/>
    <w:rsid w:val="00EC6523"/>
    <w:rsid w:val="00ED0D13"/>
    <w:rsid w:val="00ED0DF3"/>
    <w:rsid w:val="00ED1562"/>
    <w:rsid w:val="00ED409A"/>
    <w:rsid w:val="00ED525D"/>
    <w:rsid w:val="00ED5BAD"/>
    <w:rsid w:val="00ED5CEF"/>
    <w:rsid w:val="00ED7BBF"/>
    <w:rsid w:val="00EE2155"/>
    <w:rsid w:val="00EE36F1"/>
    <w:rsid w:val="00EE7670"/>
    <w:rsid w:val="00EF14C8"/>
    <w:rsid w:val="00EF1EA5"/>
    <w:rsid w:val="00EF2822"/>
    <w:rsid w:val="00EF3563"/>
    <w:rsid w:val="00EF5042"/>
    <w:rsid w:val="00F00217"/>
    <w:rsid w:val="00F002C5"/>
    <w:rsid w:val="00F00654"/>
    <w:rsid w:val="00F0239F"/>
    <w:rsid w:val="00F04117"/>
    <w:rsid w:val="00F04706"/>
    <w:rsid w:val="00F07667"/>
    <w:rsid w:val="00F11897"/>
    <w:rsid w:val="00F13A96"/>
    <w:rsid w:val="00F1512C"/>
    <w:rsid w:val="00F16875"/>
    <w:rsid w:val="00F16F93"/>
    <w:rsid w:val="00F2139E"/>
    <w:rsid w:val="00F21942"/>
    <w:rsid w:val="00F21A2E"/>
    <w:rsid w:val="00F263A6"/>
    <w:rsid w:val="00F32116"/>
    <w:rsid w:val="00F33974"/>
    <w:rsid w:val="00F35786"/>
    <w:rsid w:val="00F4140D"/>
    <w:rsid w:val="00F42C5F"/>
    <w:rsid w:val="00F43381"/>
    <w:rsid w:val="00F4374B"/>
    <w:rsid w:val="00F44018"/>
    <w:rsid w:val="00F47AFE"/>
    <w:rsid w:val="00F50022"/>
    <w:rsid w:val="00F503BF"/>
    <w:rsid w:val="00F52371"/>
    <w:rsid w:val="00F527AC"/>
    <w:rsid w:val="00F54BD1"/>
    <w:rsid w:val="00F55100"/>
    <w:rsid w:val="00F564B6"/>
    <w:rsid w:val="00F62E1D"/>
    <w:rsid w:val="00F62E58"/>
    <w:rsid w:val="00F66774"/>
    <w:rsid w:val="00F75E52"/>
    <w:rsid w:val="00F77B26"/>
    <w:rsid w:val="00F86152"/>
    <w:rsid w:val="00F913CB"/>
    <w:rsid w:val="00F91B8D"/>
    <w:rsid w:val="00F9405F"/>
    <w:rsid w:val="00F94448"/>
    <w:rsid w:val="00F979B7"/>
    <w:rsid w:val="00F97F98"/>
    <w:rsid w:val="00FA0119"/>
    <w:rsid w:val="00FA08BC"/>
    <w:rsid w:val="00FB4CA7"/>
    <w:rsid w:val="00FB5863"/>
    <w:rsid w:val="00FB5EC8"/>
    <w:rsid w:val="00FB60D7"/>
    <w:rsid w:val="00FC0620"/>
    <w:rsid w:val="00FC282B"/>
    <w:rsid w:val="00FC4459"/>
    <w:rsid w:val="00FC4A28"/>
    <w:rsid w:val="00FC5C04"/>
    <w:rsid w:val="00FD3D22"/>
    <w:rsid w:val="00FD420E"/>
    <w:rsid w:val="00FD48AB"/>
    <w:rsid w:val="00FD4D03"/>
    <w:rsid w:val="00FD7973"/>
    <w:rsid w:val="00FE1CA1"/>
    <w:rsid w:val="00FE2220"/>
    <w:rsid w:val="00FE4DD1"/>
    <w:rsid w:val="00FE4EAC"/>
    <w:rsid w:val="00FE7549"/>
    <w:rsid w:val="00FE7EC3"/>
    <w:rsid w:val="00FF2E46"/>
    <w:rsid w:val="00FF5058"/>
    <w:rsid w:val="00FF62ED"/>
    <w:rsid w:val="01E21986"/>
    <w:rsid w:val="020BEBA4"/>
    <w:rsid w:val="022BF979"/>
    <w:rsid w:val="04C87034"/>
    <w:rsid w:val="06A3FAD4"/>
    <w:rsid w:val="074D2292"/>
    <w:rsid w:val="074F4D92"/>
    <w:rsid w:val="08FFA849"/>
    <w:rsid w:val="0BB1BC82"/>
    <w:rsid w:val="0C072B4F"/>
    <w:rsid w:val="0C985498"/>
    <w:rsid w:val="0CF5687F"/>
    <w:rsid w:val="0D5A9AC4"/>
    <w:rsid w:val="0D694874"/>
    <w:rsid w:val="0FEEADC0"/>
    <w:rsid w:val="11D85AF5"/>
    <w:rsid w:val="11E75EEF"/>
    <w:rsid w:val="13D515A0"/>
    <w:rsid w:val="15FC81CF"/>
    <w:rsid w:val="19ABBA32"/>
    <w:rsid w:val="19FCA9AE"/>
    <w:rsid w:val="1F553F2E"/>
    <w:rsid w:val="1FD97150"/>
    <w:rsid w:val="20F19DC3"/>
    <w:rsid w:val="23DC9DD1"/>
    <w:rsid w:val="241F398C"/>
    <w:rsid w:val="242AD70E"/>
    <w:rsid w:val="2507BA2B"/>
    <w:rsid w:val="25DF7661"/>
    <w:rsid w:val="28AFC298"/>
    <w:rsid w:val="2B8EB008"/>
    <w:rsid w:val="2F54F4ED"/>
    <w:rsid w:val="304C7772"/>
    <w:rsid w:val="30802DC6"/>
    <w:rsid w:val="3095A757"/>
    <w:rsid w:val="32CBF91B"/>
    <w:rsid w:val="378BAF2F"/>
    <w:rsid w:val="37D20B5D"/>
    <w:rsid w:val="3878C3C2"/>
    <w:rsid w:val="389B1B7E"/>
    <w:rsid w:val="38E8138B"/>
    <w:rsid w:val="3B32AA14"/>
    <w:rsid w:val="3B9C6EB0"/>
    <w:rsid w:val="3D52B077"/>
    <w:rsid w:val="3D53CEFA"/>
    <w:rsid w:val="3DD91A1E"/>
    <w:rsid w:val="3EC8852E"/>
    <w:rsid w:val="42B70AD5"/>
    <w:rsid w:val="4318FF87"/>
    <w:rsid w:val="45E530D7"/>
    <w:rsid w:val="4C2DB758"/>
    <w:rsid w:val="4E51EEF6"/>
    <w:rsid w:val="4E5BD49E"/>
    <w:rsid w:val="4EE60E5A"/>
    <w:rsid w:val="4FC63DCB"/>
    <w:rsid w:val="505E6E94"/>
    <w:rsid w:val="506C37B4"/>
    <w:rsid w:val="5120715D"/>
    <w:rsid w:val="5219F8DE"/>
    <w:rsid w:val="5529E5F3"/>
    <w:rsid w:val="56886A08"/>
    <w:rsid w:val="5BE37AF8"/>
    <w:rsid w:val="5DE1398C"/>
    <w:rsid w:val="5F38D349"/>
    <w:rsid w:val="61A354C8"/>
    <w:rsid w:val="6309765F"/>
    <w:rsid w:val="63A487D8"/>
    <w:rsid w:val="6A693191"/>
    <w:rsid w:val="6BCA27F8"/>
    <w:rsid w:val="6CEF01F9"/>
    <w:rsid w:val="6D4E9E9E"/>
    <w:rsid w:val="6F1A76DF"/>
    <w:rsid w:val="6FB4336D"/>
    <w:rsid w:val="6FCDAE17"/>
    <w:rsid w:val="71927C57"/>
    <w:rsid w:val="733856BB"/>
    <w:rsid w:val="73A60050"/>
    <w:rsid w:val="74991709"/>
    <w:rsid w:val="75314847"/>
    <w:rsid w:val="754BE84C"/>
    <w:rsid w:val="78A830C8"/>
    <w:rsid w:val="7A3EB197"/>
    <w:rsid w:val="7ADF63F3"/>
    <w:rsid w:val="7B5F3E02"/>
    <w:rsid w:val="7CF4EB46"/>
    <w:rsid w:val="7D7BA1EB"/>
    <w:rsid w:val="7D847B05"/>
    <w:rsid w:val="7ED623AE"/>
    <w:rsid w:val="7F8303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DCDC8"/>
  <w15:docId w15:val="{DCF93CCD-0807-4ED3-95D4-9F41BE373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88E"/>
    <w:rPr>
      <w:rFonts w:ascii="Poppins" w:hAnsi="Poppins"/>
      <w:color w:val="232426"/>
      <w:sz w:val="20"/>
    </w:rPr>
  </w:style>
  <w:style w:type="paragraph" w:styleId="Heading1">
    <w:name w:val="heading 1"/>
    <w:next w:val="Normal"/>
    <w:link w:val="Heading1Char"/>
    <w:uiPriority w:val="1"/>
    <w:qFormat/>
    <w:rsid w:val="00A85D96"/>
    <w:pPr>
      <w:spacing w:before="360"/>
      <w:outlineLvl w:val="0"/>
    </w:pPr>
    <w:rPr>
      <w:rFonts w:ascii="Poppins SemiBold" w:hAnsi="Poppins SemiBold" w:cs="Poppins SemiBold"/>
      <w:bCs/>
      <w:color w:val="232426"/>
      <w:sz w:val="40"/>
      <w:szCs w:val="40"/>
    </w:rPr>
  </w:style>
  <w:style w:type="paragraph" w:styleId="Heading2">
    <w:name w:val="heading 2"/>
    <w:basedOn w:val="Heading1"/>
    <w:next w:val="Normal"/>
    <w:link w:val="Heading2Char"/>
    <w:uiPriority w:val="2"/>
    <w:unhideWhenUsed/>
    <w:qFormat/>
    <w:rsid w:val="00A85D96"/>
    <w:pPr>
      <w:spacing w:before="280" w:after="120"/>
      <w:contextualSpacing/>
      <w:outlineLvl w:val="1"/>
    </w:pPr>
    <w:rPr>
      <w:sz w:val="30"/>
      <w:szCs w:val="32"/>
    </w:rPr>
  </w:style>
  <w:style w:type="paragraph" w:styleId="Heading3">
    <w:name w:val="heading 3"/>
    <w:basedOn w:val="Heading2"/>
    <w:next w:val="Normal"/>
    <w:link w:val="Heading3Char"/>
    <w:uiPriority w:val="3"/>
    <w:unhideWhenUsed/>
    <w:qFormat/>
    <w:rsid w:val="007569D7"/>
    <w:pPr>
      <w:spacing w:before="200" w:after="80"/>
      <w:outlineLvl w:val="2"/>
    </w:pPr>
    <w:rPr>
      <w:sz w:val="22"/>
      <w:szCs w:val="28"/>
    </w:rPr>
  </w:style>
  <w:style w:type="paragraph" w:styleId="Heading4">
    <w:name w:val="heading 4"/>
    <w:basedOn w:val="Normal"/>
    <w:next w:val="Normal"/>
    <w:link w:val="Heading4Char"/>
    <w:uiPriority w:val="4"/>
    <w:unhideWhenUsed/>
    <w:rsid w:val="00C35891"/>
    <w:pPr>
      <w:spacing w:before="160" w:after="60" w:line="276" w:lineRule="auto"/>
      <w:outlineLvl w:val="3"/>
    </w:pPr>
    <w:rPr>
      <w:rFonts w:ascii="Poppins SemiBold" w:hAnsi="Poppins SemiBold" w:cs="Poppins SemiBold"/>
      <w:sz w:val="18"/>
    </w:rPr>
  </w:style>
  <w:style w:type="paragraph" w:styleId="Heading5">
    <w:name w:val="heading 5"/>
    <w:basedOn w:val="Normal"/>
    <w:next w:val="Normal"/>
    <w:link w:val="Heading5Char"/>
    <w:uiPriority w:val="9"/>
    <w:semiHidden/>
    <w:unhideWhenUsed/>
    <w:rsid w:val="001C69FA"/>
    <w:pPr>
      <w:keepNext/>
      <w:keepLines/>
      <w:spacing w:before="40" w:after="0" w:line="276" w:lineRule="auto"/>
      <w:outlineLvl w:val="4"/>
    </w:pPr>
    <w:rPr>
      <w:rFonts w:asciiTheme="majorHAnsi" w:eastAsiaTheme="majorEastAsia" w:hAnsiTheme="majorHAnsi" w:cstheme="majorBidi"/>
      <w:color w:val="2E74B5" w:themeColor="accent1" w:themeShade="BF"/>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6360"/>
    <w:pPr>
      <w:tabs>
        <w:tab w:val="center" w:pos="4513"/>
        <w:tab w:val="right" w:pos="9026"/>
      </w:tabs>
      <w:spacing w:after="0" w:line="240" w:lineRule="auto"/>
    </w:pPr>
    <w:rPr>
      <w:color w:val="0F2F1D"/>
      <w:sz w:val="18"/>
    </w:rPr>
  </w:style>
  <w:style w:type="character" w:customStyle="1" w:styleId="HeaderChar">
    <w:name w:val="Header Char"/>
    <w:basedOn w:val="DefaultParagraphFont"/>
    <w:link w:val="Header"/>
    <w:uiPriority w:val="99"/>
    <w:rsid w:val="00E76360"/>
    <w:rPr>
      <w:rFonts w:ascii="Poppins" w:hAnsi="Poppins"/>
      <w:color w:val="0F2F1D"/>
      <w:sz w:val="20"/>
    </w:rPr>
  </w:style>
  <w:style w:type="paragraph" w:styleId="Footer">
    <w:name w:val="footer"/>
    <w:basedOn w:val="Subtitle"/>
    <w:link w:val="FooterChar"/>
    <w:uiPriority w:val="99"/>
    <w:unhideWhenUsed/>
    <w:rsid w:val="00C972EA"/>
  </w:style>
  <w:style w:type="character" w:customStyle="1" w:styleId="FooterChar">
    <w:name w:val="Footer Char"/>
    <w:basedOn w:val="DefaultParagraphFont"/>
    <w:link w:val="Footer"/>
    <w:uiPriority w:val="99"/>
    <w:rsid w:val="00C972EA"/>
    <w:rPr>
      <w:rFonts w:ascii="Poppins" w:hAnsi="Poppins" w:cs="Poppins"/>
      <w:color w:val="0F2F1D"/>
      <w:sz w:val="18"/>
      <w:szCs w:val="18"/>
    </w:rPr>
  </w:style>
  <w:style w:type="paragraph" w:styleId="BalloonText">
    <w:name w:val="Balloon Text"/>
    <w:basedOn w:val="Normal"/>
    <w:link w:val="BalloonTextChar"/>
    <w:uiPriority w:val="99"/>
    <w:semiHidden/>
    <w:unhideWhenUsed/>
    <w:rsid w:val="003843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333"/>
    <w:rPr>
      <w:rFonts w:ascii="Tahoma" w:hAnsi="Tahoma" w:cs="Tahoma"/>
      <w:sz w:val="16"/>
      <w:szCs w:val="16"/>
    </w:rPr>
  </w:style>
  <w:style w:type="paragraph" w:styleId="ListParagraph">
    <w:name w:val="List Paragraph"/>
    <w:aliases w:val="Bullet List"/>
    <w:basedOn w:val="Normal"/>
    <w:uiPriority w:val="7"/>
    <w:rsid w:val="00355858"/>
    <w:pPr>
      <w:spacing w:after="120" w:line="360" w:lineRule="auto"/>
      <w:ind w:left="720"/>
      <w:contextualSpacing/>
    </w:pPr>
    <w:rPr>
      <w:sz w:val="18"/>
    </w:rPr>
  </w:style>
  <w:style w:type="character" w:styleId="Hyperlink">
    <w:name w:val="Hyperlink"/>
    <w:basedOn w:val="DefaultParagraphFont"/>
    <w:uiPriority w:val="99"/>
    <w:unhideWhenUsed/>
    <w:rsid w:val="00F44018"/>
    <w:rPr>
      <w:color w:val="0563C1" w:themeColor="hyperlink"/>
      <w:u w:val="single"/>
    </w:rPr>
  </w:style>
  <w:style w:type="paragraph" w:customStyle="1" w:styleId="xmsonormal">
    <w:name w:val="x_msonormal"/>
    <w:basedOn w:val="Normal"/>
    <w:uiPriority w:val="1"/>
    <w:unhideWhenUsed/>
    <w:rsid w:val="008455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84552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CF7BAE"/>
    <w:pPr>
      <w:autoSpaceDE w:val="0"/>
      <w:autoSpaceDN w:val="0"/>
      <w:adjustRightInd w:val="0"/>
      <w:spacing w:after="0" w:line="288" w:lineRule="auto"/>
      <w:textAlignment w:val="center"/>
    </w:pPr>
    <w:rPr>
      <w:rFonts w:cs="Poppins"/>
      <w:color w:val="000000"/>
      <w:sz w:val="24"/>
      <w:szCs w:val="24"/>
    </w:rPr>
  </w:style>
  <w:style w:type="paragraph" w:styleId="Subtitle">
    <w:name w:val="Subtitle"/>
    <w:aliases w:val="Footer Text,Header/Footer"/>
    <w:basedOn w:val="Normal"/>
    <w:next w:val="Normal"/>
    <w:link w:val="SubtitleChar"/>
    <w:uiPriority w:val="10"/>
    <w:qFormat/>
    <w:rsid w:val="00986A9D"/>
    <w:pPr>
      <w:spacing w:after="0" w:line="240" w:lineRule="auto"/>
    </w:pPr>
    <w:rPr>
      <w:rFonts w:cs="Poppins"/>
      <w:bCs/>
      <w:color w:val="0F2F1D"/>
      <w:sz w:val="16"/>
      <w:szCs w:val="16"/>
    </w:rPr>
  </w:style>
  <w:style w:type="character" w:customStyle="1" w:styleId="SubtitleChar">
    <w:name w:val="Subtitle Char"/>
    <w:aliases w:val="Footer Text Char,Header/Footer Char"/>
    <w:basedOn w:val="DefaultParagraphFont"/>
    <w:link w:val="Subtitle"/>
    <w:uiPriority w:val="10"/>
    <w:rsid w:val="00986A9D"/>
    <w:rPr>
      <w:rFonts w:ascii="Poppins" w:hAnsi="Poppins" w:cs="Poppins"/>
      <w:bCs/>
      <w:color w:val="0F2F1D"/>
      <w:sz w:val="16"/>
      <w:szCs w:val="16"/>
    </w:rPr>
  </w:style>
  <w:style w:type="character" w:styleId="UnresolvedMention">
    <w:name w:val="Unresolved Mention"/>
    <w:basedOn w:val="DefaultParagraphFont"/>
    <w:uiPriority w:val="99"/>
    <w:semiHidden/>
    <w:unhideWhenUsed/>
    <w:rsid w:val="00D560E5"/>
    <w:rPr>
      <w:color w:val="605E5C"/>
      <w:shd w:val="clear" w:color="auto" w:fill="E1DFDD"/>
    </w:rPr>
  </w:style>
  <w:style w:type="paragraph" w:customStyle="1" w:styleId="Address">
    <w:name w:val="Address"/>
    <w:basedOn w:val="Normal"/>
    <w:qFormat/>
    <w:rsid w:val="00C15B6A"/>
    <w:pPr>
      <w:spacing w:after="120" w:line="276" w:lineRule="auto"/>
    </w:pPr>
    <w:rPr>
      <w:rFonts w:cs="Poppins"/>
      <w:bCs/>
      <w:sz w:val="18"/>
      <w:szCs w:val="20"/>
    </w:rPr>
  </w:style>
  <w:style w:type="character" w:customStyle="1" w:styleId="Heading2Char">
    <w:name w:val="Heading 2 Char"/>
    <w:basedOn w:val="DefaultParagraphFont"/>
    <w:link w:val="Heading2"/>
    <w:uiPriority w:val="2"/>
    <w:rsid w:val="00A85D96"/>
    <w:rPr>
      <w:rFonts w:ascii="Poppins SemiBold" w:hAnsi="Poppins SemiBold" w:cs="Poppins SemiBold"/>
      <w:bCs/>
      <w:color w:val="232426"/>
      <w:sz w:val="30"/>
      <w:szCs w:val="32"/>
    </w:rPr>
  </w:style>
  <w:style w:type="paragraph" w:styleId="NoSpacing">
    <w:name w:val="No Spacing"/>
    <w:uiPriority w:val="1"/>
    <w:rsid w:val="0019780D"/>
    <w:pPr>
      <w:spacing w:after="0" w:line="240" w:lineRule="auto"/>
    </w:pPr>
    <w:rPr>
      <w:rFonts w:ascii="Poppins" w:hAnsi="Poppins"/>
      <w:color w:val="232426"/>
      <w:sz w:val="18"/>
    </w:rPr>
  </w:style>
  <w:style w:type="character" w:customStyle="1" w:styleId="Heading1Char">
    <w:name w:val="Heading 1 Char"/>
    <w:basedOn w:val="DefaultParagraphFont"/>
    <w:link w:val="Heading1"/>
    <w:uiPriority w:val="1"/>
    <w:rsid w:val="00D32CD2"/>
    <w:rPr>
      <w:rFonts w:ascii="Poppins SemiBold" w:hAnsi="Poppins SemiBold" w:cs="Poppins SemiBold"/>
      <w:bCs/>
      <w:color w:val="232426"/>
      <w:sz w:val="40"/>
      <w:szCs w:val="40"/>
    </w:rPr>
  </w:style>
  <w:style w:type="character" w:customStyle="1" w:styleId="Heading3Char">
    <w:name w:val="Heading 3 Char"/>
    <w:basedOn w:val="DefaultParagraphFont"/>
    <w:link w:val="Heading3"/>
    <w:uiPriority w:val="3"/>
    <w:rsid w:val="00D32CD2"/>
    <w:rPr>
      <w:rFonts w:ascii="Poppins SemiBold" w:hAnsi="Poppins SemiBold" w:cs="Poppins SemiBold"/>
      <w:bCs/>
      <w:color w:val="232426"/>
      <w:szCs w:val="28"/>
    </w:rPr>
  </w:style>
  <w:style w:type="table" w:styleId="TableGrid">
    <w:name w:val="Table Grid"/>
    <w:basedOn w:val="TableNormal"/>
    <w:uiPriority w:val="39"/>
    <w:rsid w:val="00C61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 Header"/>
    <w:basedOn w:val="NoSpacing"/>
    <w:uiPriority w:val="11"/>
    <w:qFormat/>
    <w:rsid w:val="00494DE4"/>
    <w:rPr>
      <w:rFonts w:ascii="Poppins SemiBold" w:hAnsi="Poppins SemiBold"/>
      <w:color w:val="F1F1F1"/>
    </w:rPr>
  </w:style>
  <w:style w:type="paragraph" w:customStyle="1" w:styleId="TableCopy">
    <w:name w:val="Table Copy"/>
    <w:basedOn w:val="NoSpacing"/>
    <w:uiPriority w:val="12"/>
    <w:qFormat/>
    <w:rsid w:val="00965189"/>
    <w:rPr>
      <w:iCs/>
      <w:szCs w:val="21"/>
    </w:rPr>
  </w:style>
  <w:style w:type="paragraph" w:customStyle="1" w:styleId="BodyCopyStyleGroup1">
    <w:name w:val="Body Copy (Style Group 1)"/>
    <w:basedOn w:val="Normal"/>
    <w:uiPriority w:val="99"/>
    <w:rsid w:val="008B06D2"/>
    <w:pPr>
      <w:suppressAutoHyphens/>
      <w:autoSpaceDE w:val="0"/>
      <w:autoSpaceDN w:val="0"/>
      <w:adjustRightInd w:val="0"/>
      <w:spacing w:after="120" w:line="300" w:lineRule="atLeast"/>
      <w:textAlignment w:val="center"/>
    </w:pPr>
    <w:rPr>
      <w:rFonts w:cs="Poppins"/>
      <w:color w:val="11301E"/>
      <w:szCs w:val="20"/>
      <w:lang w:val="en-US"/>
    </w:rPr>
  </w:style>
  <w:style w:type="character" w:customStyle="1" w:styleId="Italic">
    <w:name w:val="Italic"/>
    <w:uiPriority w:val="99"/>
    <w:rsid w:val="008B06D2"/>
    <w:rPr>
      <w:i/>
      <w:iCs/>
    </w:rPr>
  </w:style>
  <w:style w:type="paragraph" w:customStyle="1" w:styleId="TableItalicCopy">
    <w:name w:val="Table Italic Copy"/>
    <w:basedOn w:val="NoSpacing"/>
    <w:uiPriority w:val="13"/>
    <w:qFormat/>
    <w:rsid w:val="000E012D"/>
    <w:rPr>
      <w:i/>
      <w:iCs/>
    </w:rPr>
  </w:style>
  <w:style w:type="paragraph" w:styleId="Quote">
    <w:name w:val="Quote"/>
    <w:basedOn w:val="Normal"/>
    <w:next w:val="Normal"/>
    <w:link w:val="QuoteChar"/>
    <w:uiPriority w:val="6"/>
    <w:qFormat/>
    <w:rsid w:val="00972A4B"/>
    <w:pPr>
      <w:spacing w:before="160" w:line="276" w:lineRule="auto"/>
      <w:ind w:left="567"/>
    </w:pPr>
    <w:rPr>
      <w:rFonts w:cs="Poppins"/>
      <w:i/>
      <w:iCs/>
      <w:sz w:val="18"/>
      <w:szCs w:val="18"/>
    </w:rPr>
  </w:style>
  <w:style w:type="character" w:customStyle="1" w:styleId="QuoteChar">
    <w:name w:val="Quote Char"/>
    <w:basedOn w:val="DefaultParagraphFont"/>
    <w:link w:val="Quote"/>
    <w:uiPriority w:val="6"/>
    <w:rsid w:val="00D32CD2"/>
    <w:rPr>
      <w:rFonts w:ascii="Poppins" w:hAnsi="Poppins" w:cs="Poppins"/>
      <w:i/>
      <w:iCs/>
      <w:color w:val="232426"/>
      <w:sz w:val="18"/>
      <w:szCs w:val="18"/>
    </w:rPr>
  </w:style>
  <w:style w:type="paragraph" w:styleId="Title">
    <w:name w:val="Title"/>
    <w:basedOn w:val="Normal"/>
    <w:next w:val="Normal"/>
    <w:link w:val="TitleChar"/>
    <w:qFormat/>
    <w:rsid w:val="00F04706"/>
    <w:pPr>
      <w:spacing w:after="0" w:line="240" w:lineRule="auto"/>
      <w:contextualSpacing/>
    </w:pPr>
    <w:rPr>
      <w:rFonts w:ascii="The Seasons" w:eastAsiaTheme="majorEastAsia" w:hAnsi="The Seasons" w:cstheme="majorBidi"/>
      <w:b/>
      <w:color w:val="auto"/>
      <w:spacing w:val="-10"/>
      <w:kern w:val="28"/>
      <w:sz w:val="56"/>
      <w:szCs w:val="56"/>
    </w:rPr>
  </w:style>
  <w:style w:type="character" w:customStyle="1" w:styleId="TitleChar">
    <w:name w:val="Title Char"/>
    <w:basedOn w:val="DefaultParagraphFont"/>
    <w:link w:val="Title"/>
    <w:rsid w:val="007569D7"/>
    <w:rPr>
      <w:rFonts w:ascii="The Seasons" w:eastAsiaTheme="majorEastAsia" w:hAnsi="The Seasons" w:cstheme="majorBidi"/>
      <w:b/>
      <w:spacing w:val="-10"/>
      <w:kern w:val="28"/>
      <w:sz w:val="56"/>
      <w:szCs w:val="56"/>
    </w:rPr>
  </w:style>
  <w:style w:type="paragraph" w:customStyle="1" w:styleId="CheckedList">
    <w:name w:val="Checked List"/>
    <w:basedOn w:val="ListParagraph"/>
    <w:uiPriority w:val="8"/>
    <w:qFormat/>
    <w:rsid w:val="00B73F16"/>
    <w:pPr>
      <w:numPr>
        <w:numId w:val="2"/>
      </w:numPr>
      <w:ind w:left="714" w:hanging="357"/>
    </w:pPr>
  </w:style>
  <w:style w:type="character" w:customStyle="1" w:styleId="Heading4Char">
    <w:name w:val="Heading 4 Char"/>
    <w:basedOn w:val="DefaultParagraphFont"/>
    <w:link w:val="Heading4"/>
    <w:uiPriority w:val="4"/>
    <w:rsid w:val="00D32CD2"/>
    <w:rPr>
      <w:rFonts w:ascii="Poppins SemiBold" w:hAnsi="Poppins SemiBold" w:cs="Poppins SemiBold"/>
      <w:color w:val="232426"/>
      <w:sz w:val="18"/>
    </w:rPr>
  </w:style>
  <w:style w:type="character" w:customStyle="1" w:styleId="Heading5Char">
    <w:name w:val="Heading 5 Char"/>
    <w:basedOn w:val="DefaultParagraphFont"/>
    <w:link w:val="Heading5"/>
    <w:uiPriority w:val="9"/>
    <w:semiHidden/>
    <w:rsid w:val="001C69FA"/>
    <w:rPr>
      <w:rFonts w:asciiTheme="majorHAnsi" w:eastAsiaTheme="majorEastAsia" w:hAnsiTheme="majorHAnsi" w:cstheme="majorBidi"/>
      <w:color w:val="2E74B5" w:themeColor="accent1" w:themeShade="BF"/>
      <w:sz w:val="18"/>
    </w:rPr>
  </w:style>
  <w:style w:type="paragraph" w:customStyle="1" w:styleId="NumberedList">
    <w:name w:val="Numbered List"/>
    <w:basedOn w:val="ListParagraph"/>
    <w:uiPriority w:val="9"/>
    <w:qFormat/>
    <w:rsid w:val="003E5EE8"/>
    <w:pPr>
      <w:numPr>
        <w:numId w:val="1"/>
      </w:numPr>
      <w:ind w:left="714" w:hanging="357"/>
    </w:pPr>
  </w:style>
  <w:style w:type="numbering" w:customStyle="1" w:styleId="CurrentList1">
    <w:name w:val="Current List1"/>
    <w:uiPriority w:val="99"/>
    <w:rsid w:val="000A7129"/>
    <w:pPr>
      <w:numPr>
        <w:numId w:val="3"/>
      </w:numPr>
    </w:pPr>
  </w:style>
  <w:style w:type="character" w:styleId="SubtleReference">
    <w:name w:val="Subtle Reference"/>
    <w:basedOn w:val="DefaultParagraphFont"/>
    <w:uiPriority w:val="31"/>
    <w:rsid w:val="001B56D2"/>
    <w:rPr>
      <w:smallCaps/>
      <w:color w:val="5A5A5A" w:themeColor="text1" w:themeTint="A5"/>
    </w:rPr>
  </w:style>
  <w:style w:type="character" w:styleId="SubtleEmphasis">
    <w:name w:val="Subtle Emphasis"/>
    <w:basedOn w:val="DefaultParagraphFont"/>
    <w:uiPriority w:val="19"/>
    <w:rsid w:val="00FB60D7"/>
    <w:rPr>
      <w:i/>
      <w:iCs/>
      <w:color w:val="404040" w:themeColor="text1" w:themeTint="BF"/>
    </w:rPr>
  </w:style>
  <w:style w:type="character" w:styleId="Emphasis">
    <w:name w:val="Emphasis"/>
    <w:basedOn w:val="DefaultParagraphFont"/>
    <w:uiPriority w:val="20"/>
    <w:rsid w:val="00FB60D7"/>
    <w:rPr>
      <w:i/>
      <w:iCs/>
    </w:rPr>
  </w:style>
  <w:style w:type="character" w:styleId="Strong">
    <w:name w:val="Strong"/>
    <w:basedOn w:val="DefaultParagraphFont"/>
    <w:uiPriority w:val="22"/>
    <w:rsid w:val="00181AD7"/>
    <w:rPr>
      <w:b/>
      <w:bCs/>
    </w:rPr>
  </w:style>
  <w:style w:type="paragraph" w:customStyle="1" w:styleId="BulletPointList">
    <w:name w:val="Bullet Point List"/>
    <w:basedOn w:val="ListParagraph"/>
    <w:uiPriority w:val="7"/>
    <w:qFormat/>
    <w:rsid w:val="00C972A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082833">
      <w:bodyDiv w:val="1"/>
      <w:marLeft w:val="0"/>
      <w:marRight w:val="0"/>
      <w:marTop w:val="0"/>
      <w:marBottom w:val="0"/>
      <w:divBdr>
        <w:top w:val="none" w:sz="0" w:space="0" w:color="auto"/>
        <w:left w:val="none" w:sz="0" w:space="0" w:color="auto"/>
        <w:bottom w:val="none" w:sz="0" w:space="0" w:color="auto"/>
        <w:right w:val="none" w:sz="0" w:space="0" w:color="auto"/>
      </w:divBdr>
    </w:div>
    <w:div w:id="213301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FBDB98F80A941BC920598931BDEEE" ma:contentTypeVersion="18" ma:contentTypeDescription="Create a new document." ma:contentTypeScope="" ma:versionID="c5758c861ee272ffe153de187912ed86">
  <xsd:schema xmlns:xsd="http://www.w3.org/2001/XMLSchema" xmlns:xs="http://www.w3.org/2001/XMLSchema" xmlns:p="http://schemas.microsoft.com/office/2006/metadata/properties" xmlns:ns2="6be8348e-2607-4292-805b-7502bdd9df1b" xmlns:ns3="ca5cbdb8-e29a-4fae-8740-7a06d0de7647" targetNamespace="http://schemas.microsoft.com/office/2006/metadata/properties" ma:root="true" ma:fieldsID="c835494c9b4f675a695ad48b352f743b" ns2:_="" ns3:_="">
    <xsd:import namespace="6be8348e-2607-4292-805b-7502bdd9df1b"/>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8348e-2607-4292-805b-7502bdd9df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be8348e-2607-4292-805b-7502bdd9df1b">
      <Terms xmlns="http://schemas.microsoft.com/office/infopath/2007/PartnerControls"/>
    </lcf76f155ced4ddcb4097134ff3c332f>
    <TaxCatchAll xmlns="ca5cbdb8-e29a-4fae-8740-7a06d0de7647" xsi:nil="true"/>
  </documentManagement>
</p:properties>
</file>

<file path=customXml/itemProps1.xml><?xml version="1.0" encoding="utf-8"?>
<ds:datastoreItem xmlns:ds="http://schemas.openxmlformats.org/officeDocument/2006/customXml" ds:itemID="{52EF6079-397F-49F4-AD9E-D4277773F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e8348e-2607-4292-805b-7502bdd9df1b"/>
    <ds:schemaRef ds:uri="ca5cbdb8-e29a-4fae-8740-7a06d0de76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3FE664-B323-4ED7-BE5C-12D564524CEB}">
  <ds:schemaRefs>
    <ds:schemaRef ds:uri="http://schemas.openxmlformats.org/officeDocument/2006/bibliography"/>
  </ds:schemaRefs>
</ds:datastoreItem>
</file>

<file path=customXml/itemProps3.xml><?xml version="1.0" encoding="utf-8"?>
<ds:datastoreItem xmlns:ds="http://schemas.openxmlformats.org/officeDocument/2006/customXml" ds:itemID="{EC30C3B9-940B-4B00-BBE8-03D9B577EF95}">
  <ds:schemaRefs>
    <ds:schemaRef ds:uri="http://schemas.microsoft.com/sharepoint/v3/contenttype/forms"/>
  </ds:schemaRefs>
</ds:datastoreItem>
</file>

<file path=customXml/itemProps4.xml><?xml version="1.0" encoding="utf-8"?>
<ds:datastoreItem xmlns:ds="http://schemas.openxmlformats.org/officeDocument/2006/customXml" ds:itemID="{9555166B-245F-4A88-B9D8-7E95A40F5571}">
  <ds:schemaRefs>
    <ds:schemaRef ds:uri="http://schemas.microsoft.com/office/2006/metadata/properties"/>
    <ds:schemaRef ds:uri="http://schemas.microsoft.com/office/infopath/2007/PartnerControls"/>
    <ds:schemaRef ds:uri="6be8348e-2607-4292-805b-7502bdd9df1b"/>
    <ds:schemaRef ds:uri="ca5cbdb8-e29a-4fae-8740-7a06d0de7647"/>
  </ds:schemaRefs>
</ds:datastoreItem>
</file>

<file path=docProps/app.xml><?xml version="1.0" encoding="utf-8"?>
<Properties xmlns="http://schemas.openxmlformats.org/officeDocument/2006/extended-properties" xmlns:vt="http://schemas.openxmlformats.org/officeDocument/2006/docPropsVTypes">
  <Template>002%20Art%20&amp;%20Photography%20Technician%20JD%20PS</Template>
  <TotalTime>0</TotalTime>
  <Pages>5</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Trinity Academy Halifax</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Tarj Singh</dc:creator>
  <cp:keywords/>
  <cp:lastModifiedBy>Ruby Roberts</cp:lastModifiedBy>
  <cp:revision>2</cp:revision>
  <cp:lastPrinted>2026-10-09T12:15:00Z</cp:lastPrinted>
  <dcterms:created xsi:type="dcterms:W3CDTF">2026-10-15T09:24:00Z</dcterms:created>
  <dcterms:modified xsi:type="dcterms:W3CDTF">2026-10-15T09:24:00Z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0x01010024EFBDB98F80A941BC920598931BDEEE</vt:lpwstr>
  </property>
  <property fmtid="{D5CDD505-2E9C-101B-9397-08002B2CF9AE}" pid="3" name="MediaServiceImageTags">
    <vt:lpwstr/>
  </property>
</Properties>
</file>